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A7D3B1" w14:textId="77777777" w:rsidR="00D504C8" w:rsidRPr="00D504C8" w:rsidRDefault="00D504C8" w:rsidP="00D504C8">
      <w:pPr>
        <w:spacing w:before="100" w:beforeAutospacing="1" w:after="100" w:afterAutospacing="1"/>
        <w:rPr>
          <w:rFonts w:ascii="Open Sans Light" w:hAnsi="Open Sans Light" w:cs="Open Sans Light"/>
          <w:color w:val="171717" w:themeColor="background2" w:themeShade="1A"/>
          <w:sz w:val="52"/>
          <w:szCs w:val="52"/>
        </w:rPr>
      </w:pPr>
      <w:r w:rsidRPr="00D504C8">
        <w:rPr>
          <w:rFonts w:ascii="Open Sans Light" w:hAnsi="Open Sans Light" w:cs="Open Sans Light"/>
          <w:color w:val="171717" w:themeColor="background2" w:themeShade="1A"/>
          <w:sz w:val="52"/>
          <w:szCs w:val="52"/>
        </w:rPr>
        <w:t>E-mail Mastery Club</w:t>
      </w:r>
    </w:p>
    <w:p w14:paraId="55C96534" w14:textId="24C41A1F" w:rsidR="001A4A57" w:rsidRPr="007645B8" w:rsidRDefault="007645B8" w:rsidP="0004305C">
      <w:pPr>
        <w:spacing w:before="100" w:beforeAutospacing="1" w:after="100" w:afterAutospacing="1"/>
        <w:rPr>
          <w:rFonts w:ascii="Libre Baskerville" w:hAnsi="Libre Baskerville"/>
          <w:color w:val="171717" w:themeColor="background2" w:themeShade="1A"/>
          <w:sz w:val="96"/>
          <w:szCs w:val="96"/>
        </w:rPr>
      </w:pPr>
      <w:r w:rsidRPr="007645B8">
        <w:rPr>
          <w:rFonts w:ascii="Libre Baskerville" w:hAnsi="Libre Baskerville"/>
          <w:color w:val="171717" w:themeColor="background2" w:themeShade="1A"/>
          <w:sz w:val="96"/>
          <w:szCs w:val="96"/>
        </w:rPr>
        <w:t>2</w:t>
      </w:r>
      <w:r w:rsidR="004B6042">
        <w:rPr>
          <w:rFonts w:ascii="Libre Baskerville" w:hAnsi="Libre Baskerville"/>
          <w:color w:val="171717" w:themeColor="background2" w:themeShade="1A"/>
          <w:sz w:val="96"/>
          <w:szCs w:val="96"/>
        </w:rPr>
        <w:t>5</w:t>
      </w:r>
      <w:r w:rsidRPr="007645B8">
        <w:rPr>
          <w:rFonts w:ascii="Libre Baskerville" w:hAnsi="Libre Baskerville"/>
          <w:color w:val="171717" w:themeColor="background2" w:themeShade="1A"/>
          <w:sz w:val="96"/>
          <w:szCs w:val="96"/>
        </w:rPr>
        <w:t xml:space="preserve"> makkelijke manieren om onderwerpregels te maken</w:t>
      </w:r>
    </w:p>
    <w:p w14:paraId="2A3C591A" w14:textId="77777777" w:rsidR="005E0E3C" w:rsidRPr="00E02EC1" w:rsidRDefault="001D7458" w:rsidP="00850B9E">
      <w:pPr>
        <w:spacing w:before="100" w:beforeAutospacing="1" w:after="100" w:afterAutospacing="1"/>
        <w:rPr>
          <w:color w:val="3B3838" w:themeColor="background2" w:themeShade="40"/>
          <w:sz w:val="28"/>
          <w:szCs w:val="28"/>
        </w:rPr>
      </w:pPr>
      <w:r>
        <w:rPr>
          <w:noProof/>
          <w:color w:val="3B3838" w:themeColor="background2" w:themeShade="4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2FB340D" wp14:editId="6A08A0F9">
                <wp:simplePos x="0" y="0"/>
                <wp:positionH relativeFrom="margin">
                  <wp:posOffset>3810</wp:posOffset>
                </wp:positionH>
                <wp:positionV relativeFrom="paragraph">
                  <wp:posOffset>302260</wp:posOffset>
                </wp:positionV>
                <wp:extent cx="891540" cy="0"/>
                <wp:effectExtent l="0" t="25400" r="35560" b="38100"/>
                <wp:wrapNone/>
                <wp:docPr id="1" name="Rechte verbindingslij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1540" cy="0"/>
                        </a:xfrm>
                        <a:prstGeom prst="line">
                          <a:avLst/>
                        </a:prstGeom>
                        <a:ln w="66675">
                          <a:solidFill>
                            <a:srgbClr val="FC9B1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0B6243C" id="Rechte verbindingslijn 1" o:spid="_x0000_s1026" style="position:absolute;z-index:2516981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.3pt,23.8pt" to="70.5pt,23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" strokecolor="#fc9b1e" strokeweight="5.25pt">
                <v:stroke joinstyle="miter"/>
                <w10:wrap anchorx="margin"/>
              </v:line>
            </w:pict>
          </mc:Fallback>
        </mc:AlternateContent>
      </w:r>
    </w:p>
    <w:p w14:paraId="683312C9" w14:textId="23D1D145" w:rsidR="005E0E3C" w:rsidRDefault="005E0E3C" w:rsidP="00850B9E">
      <w:pPr>
        <w:spacing w:before="100" w:beforeAutospacing="1" w:after="100" w:afterAutospacing="1"/>
        <w:rPr>
          <w:color w:val="3B3838" w:themeColor="background2" w:themeShade="40"/>
          <w:sz w:val="28"/>
          <w:szCs w:val="28"/>
        </w:rPr>
      </w:pPr>
    </w:p>
    <w:p w14:paraId="6E5FBE74" w14:textId="1C3F4E34" w:rsidR="00CB0381" w:rsidRPr="004B6042" w:rsidRDefault="007645B8" w:rsidP="00850B9E">
      <w:pPr>
        <w:spacing w:before="100" w:beforeAutospacing="1" w:after="100" w:afterAutospacing="1"/>
        <w:rPr>
          <w:color w:val="171717" w:themeColor="background2" w:themeShade="1A"/>
          <w:sz w:val="52"/>
          <w:szCs w:val="52"/>
        </w:rPr>
      </w:pPr>
      <w:r w:rsidRPr="004B6042">
        <w:rPr>
          <w:color w:val="171717" w:themeColor="background2" w:themeShade="1A"/>
          <w:sz w:val="52"/>
          <w:szCs w:val="52"/>
        </w:rPr>
        <w:t>Werkboek</w:t>
      </w:r>
      <w:r w:rsidR="00D504C8" w:rsidRPr="004B6042">
        <w:rPr>
          <w:color w:val="171717" w:themeColor="background2" w:themeShade="1A"/>
          <w:sz w:val="52"/>
          <w:szCs w:val="52"/>
        </w:rPr>
        <w:t xml:space="preserve"> </w:t>
      </w:r>
    </w:p>
    <w:p w14:paraId="21A9DBF0" w14:textId="38C68483" w:rsidR="009D52BE" w:rsidRPr="004B6042" w:rsidRDefault="00583849" w:rsidP="006132BD">
      <w:pPr>
        <w:spacing w:before="100" w:beforeAutospacing="1" w:after="100" w:afterAutospacing="1"/>
        <w:rPr>
          <w:color w:val="39766F"/>
          <w:sz w:val="28"/>
          <w:szCs w:val="28"/>
        </w:rPr>
      </w:pPr>
      <w:r>
        <w:rPr>
          <w:noProof/>
          <w:color w:val="3B3838" w:themeColor="background2" w:themeShade="4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681470E2" wp14:editId="6BAA71C3">
                <wp:simplePos x="0" y="0"/>
                <wp:positionH relativeFrom="margin">
                  <wp:posOffset>635</wp:posOffset>
                </wp:positionH>
                <wp:positionV relativeFrom="page">
                  <wp:posOffset>9794603</wp:posOffset>
                </wp:positionV>
                <wp:extent cx="5558118" cy="678724"/>
                <wp:effectExtent l="0" t="0" r="5080" b="0"/>
                <wp:wrapNone/>
                <wp:docPr id="9" name="Rechtho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8118" cy="6787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B6C333" w14:textId="77777777" w:rsidR="00F02771" w:rsidRPr="00583849" w:rsidRDefault="00F02771" w:rsidP="00EA3535">
                            <w:pPr>
                              <w:jc w:val="both"/>
                              <w:rPr>
                                <w:rFonts w:cs="Open Sans"/>
                                <w:color w:val="404040"/>
                                <w:sz w:val="34"/>
                                <w:szCs w:val="34"/>
                              </w:rPr>
                            </w:pPr>
                            <w:r w:rsidRPr="007645B8">
                              <w:rPr>
                                <w:rFonts w:ascii="Open Sans SemiBold" w:hAnsi="Open Sans SemiBold" w:cs="Open Sans SemiBold"/>
                                <w:b/>
                                <w:bCs/>
                                <w:color w:val="171717" w:themeColor="background2" w:themeShade="1A"/>
                                <w:sz w:val="34"/>
                                <w:szCs w:val="34"/>
                              </w:rPr>
                              <w:t>PETER POST</w:t>
                            </w:r>
                            <w:r w:rsidRPr="007645B8">
                              <w:rPr>
                                <w:rFonts w:cs="Open Sans"/>
                                <w:color w:val="171717" w:themeColor="background2" w:themeShade="1A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583849">
                              <w:rPr>
                                <w:rFonts w:ascii="Open Sans ExtraBold" w:hAnsi="Open Sans ExtraBold" w:cs="Open Sans ExtraBold"/>
                                <w:b/>
                                <w:bCs/>
                                <w:color w:val="FC9B1E"/>
                                <w:sz w:val="34"/>
                                <w:szCs w:val="34"/>
                              </w:rPr>
                              <w:t>-</w:t>
                            </w:r>
                            <w:r w:rsidRPr="00583849">
                              <w:rPr>
                                <w:rFonts w:cs="Open Sans"/>
                                <w:color w:val="404040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7645B8">
                              <w:rPr>
                                <w:rFonts w:cs="Open Sans"/>
                                <w:color w:val="171717" w:themeColor="background2" w:themeShade="1A"/>
                                <w:sz w:val="34"/>
                                <w:szCs w:val="34"/>
                              </w:rPr>
                              <w:t>COPYWRITING VOOR ONDERNEMERS</w:t>
                            </w:r>
                          </w:p>
                          <w:p w14:paraId="106B3C7E" w14:textId="77777777" w:rsidR="00F02771" w:rsidRPr="00583849" w:rsidRDefault="00F02771" w:rsidP="00EA3535">
                            <w:pPr>
                              <w:jc w:val="both"/>
                              <w:rPr>
                                <w:rFonts w:cs="Open Sans"/>
                                <w:color w:val="767171" w:themeColor="background2" w:themeShade="80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1470E2" id="Rechthoek 9" o:spid="_x0000_s1026" style="position:absolute;margin-left:.05pt;margin-top:771.25pt;width:437.65pt;height:53.45pt;z-index:-251624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" filled="f" stroked="f" strokeweight="1pt">
                <v:textbox inset="0,,0">
                  <w:txbxContent>
                    <w:p w14:paraId="3AB6C333" w14:textId="77777777" w:rsidR="00F02771" w:rsidRPr="00583849" w:rsidRDefault="00F02771" w:rsidP="00EA3535">
                      <w:pPr>
                        <w:jc w:val="both"/>
                        <w:rPr>
                          <w:rFonts w:cs="Open Sans"/>
                          <w:color w:val="404040"/>
                          <w:sz w:val="34"/>
                          <w:szCs w:val="34"/>
                        </w:rPr>
                      </w:pPr>
                      <w:r w:rsidRPr="007645B8">
                        <w:rPr>
                          <w:rFonts w:ascii="Open Sans SemiBold" w:hAnsi="Open Sans SemiBold" w:cs="Open Sans SemiBold"/>
                          <w:b/>
                          <w:bCs/>
                          <w:color w:val="171717" w:themeColor="background2" w:themeShade="1A"/>
                          <w:sz w:val="34"/>
                          <w:szCs w:val="34"/>
                        </w:rPr>
                        <w:t>PETER POST</w:t>
                      </w:r>
                      <w:r w:rsidRPr="007645B8">
                        <w:rPr>
                          <w:rFonts w:cs="Open Sans"/>
                          <w:color w:val="171717" w:themeColor="background2" w:themeShade="1A"/>
                          <w:sz w:val="34"/>
                          <w:szCs w:val="34"/>
                        </w:rPr>
                        <w:t xml:space="preserve"> </w:t>
                      </w:r>
                      <w:r w:rsidRPr="00583849">
                        <w:rPr>
                          <w:rFonts w:ascii="Open Sans ExtraBold" w:hAnsi="Open Sans ExtraBold" w:cs="Open Sans ExtraBold"/>
                          <w:b/>
                          <w:bCs/>
                          <w:color w:val="FC9B1E"/>
                          <w:sz w:val="34"/>
                          <w:szCs w:val="34"/>
                        </w:rPr>
                        <w:t>-</w:t>
                      </w:r>
                      <w:r w:rsidRPr="00583849">
                        <w:rPr>
                          <w:rFonts w:cs="Open Sans"/>
                          <w:color w:val="404040"/>
                          <w:sz w:val="34"/>
                          <w:szCs w:val="34"/>
                        </w:rPr>
                        <w:t xml:space="preserve"> </w:t>
                      </w:r>
                      <w:r w:rsidRPr="007645B8">
                        <w:rPr>
                          <w:rFonts w:cs="Open Sans"/>
                          <w:color w:val="171717" w:themeColor="background2" w:themeShade="1A"/>
                          <w:sz w:val="34"/>
                          <w:szCs w:val="34"/>
                        </w:rPr>
                        <w:t>COPYWRITING VOOR ONDERNEMERS</w:t>
                      </w:r>
                    </w:p>
                    <w:p w14:paraId="106B3C7E" w14:textId="77777777" w:rsidR="00F02771" w:rsidRPr="00583849" w:rsidRDefault="00F02771" w:rsidP="00EA3535">
                      <w:pPr>
                        <w:jc w:val="both"/>
                        <w:rPr>
                          <w:rFonts w:cs="Open Sans"/>
                          <w:color w:val="767171" w:themeColor="background2" w:themeShade="80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19170A">
        <w:rPr>
          <w:noProof/>
          <w:color w:val="39766F"/>
          <w:sz w:val="28"/>
          <w:szCs w:val="28"/>
        </w:rPr>
        <w:drawing>
          <wp:anchor distT="0" distB="0" distL="114300" distR="114300" simplePos="0" relativeHeight="251700224" behindDoc="1" locked="0" layoutInCell="1" allowOverlap="1" wp14:anchorId="4AF8043D" wp14:editId="27C76783">
            <wp:simplePos x="0" y="0"/>
            <wp:positionH relativeFrom="column">
              <wp:posOffset>5038725</wp:posOffset>
            </wp:positionH>
            <wp:positionV relativeFrom="page">
              <wp:posOffset>5160645</wp:posOffset>
            </wp:positionV>
            <wp:extent cx="1976755" cy="3476625"/>
            <wp:effectExtent l="0" t="0" r="4445" b="3175"/>
            <wp:wrapNone/>
            <wp:docPr id="4" name="Afbeelding 4" descr="Afbeelding met tekst, kr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peter hoof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675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52BE" w:rsidRPr="004B6042">
        <w:br w:type="page"/>
      </w:r>
    </w:p>
    <w:p w14:paraId="0C674176" w14:textId="3B81D8A2" w:rsidR="00F65429" w:rsidRPr="007645B8" w:rsidRDefault="00B3616B" w:rsidP="007645B8">
      <w:pPr>
        <w:pStyle w:val="kopmw"/>
      </w:pPr>
      <w:r>
        <w:lastRenderedPageBreak/>
        <w:t xml:space="preserve">Werkboek: 25 makkelijke manieren om onderwerpregels te maken </w:t>
      </w:r>
    </w:p>
    <w:p w14:paraId="7046F2FA" w14:textId="77777777" w:rsidR="003C1851" w:rsidRDefault="0042658F" w:rsidP="003C1851">
      <w:r>
        <w:rPr>
          <w:noProof/>
          <w:color w:val="3B3838" w:themeColor="background2" w:themeShade="4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6669937" wp14:editId="79109909">
                <wp:simplePos x="0" y="0"/>
                <wp:positionH relativeFrom="margin">
                  <wp:posOffset>7620</wp:posOffset>
                </wp:positionH>
                <wp:positionV relativeFrom="paragraph">
                  <wp:posOffset>27940</wp:posOffset>
                </wp:positionV>
                <wp:extent cx="434340" cy="0"/>
                <wp:effectExtent l="0" t="12700" r="35560" b="25400"/>
                <wp:wrapNone/>
                <wp:docPr id="2" name="Rechte verbindingslij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" cy="0"/>
                        </a:xfrm>
                        <a:prstGeom prst="line">
                          <a:avLst/>
                        </a:prstGeom>
                        <a:ln w="41275">
                          <a:solidFill>
                            <a:srgbClr val="FC9B1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BA66C44" id="Rechte verbindingslijn 2" o:spid="_x0000_s1026" style="position:absolute;z-index:2517022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.6pt,2.2pt" to="34.8pt,2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" strokecolor="#fc9b1e" strokeweight="3.25pt">
                <v:stroke joinstyle="miter"/>
                <w10:wrap anchorx="margin"/>
              </v:line>
            </w:pict>
          </mc:Fallback>
        </mc:AlternateContent>
      </w:r>
    </w:p>
    <w:p w14:paraId="21BAC1A7" w14:textId="126ADB66" w:rsidR="006132BD" w:rsidRDefault="006132BD" w:rsidP="006132BD">
      <w:pPr>
        <w:spacing w:before="100" w:beforeAutospacing="1"/>
      </w:pPr>
      <w:r>
        <w:t>In de E-mail Mastery Club kreeg je 2</w:t>
      </w:r>
      <w:r w:rsidR="004B6042">
        <w:t>5</w:t>
      </w:r>
      <w:r w:rsidRPr="00285BEC">
        <w:t xml:space="preserve"> </w:t>
      </w:r>
      <w:r w:rsidR="00F006AC">
        <w:t xml:space="preserve">makkelijke </w:t>
      </w:r>
      <w:r w:rsidRPr="00285BEC">
        <w:t xml:space="preserve">manieren om zelf </w:t>
      </w:r>
      <w:r>
        <w:t xml:space="preserve">goede </w:t>
      </w:r>
      <w:r w:rsidRPr="00285BEC">
        <w:t xml:space="preserve">onderwerpregels </w:t>
      </w:r>
      <w:r w:rsidR="0025614A">
        <w:t xml:space="preserve">voor je e-mails </w:t>
      </w:r>
      <w:r w:rsidRPr="00285BEC">
        <w:t>te maken</w:t>
      </w:r>
      <w:r>
        <w:t>. In de video gaf ik je bij elke titel verschillende voorbeelden.</w:t>
      </w:r>
    </w:p>
    <w:p w14:paraId="0760B199" w14:textId="1819CDCD" w:rsidR="006132BD" w:rsidRPr="00285BEC" w:rsidRDefault="006132BD" w:rsidP="006132BD">
      <w:pPr>
        <w:spacing w:before="100" w:beforeAutospacing="1"/>
      </w:pPr>
      <w:r>
        <w:t>Nu jij.</w:t>
      </w:r>
    </w:p>
    <w:p w14:paraId="6A48D413" w14:textId="6198ED79" w:rsidR="006132BD" w:rsidRDefault="006132BD" w:rsidP="006132BD">
      <w:pPr>
        <w:spacing w:before="100" w:beforeAutospacing="1"/>
      </w:pPr>
      <w:r>
        <w:t>Dit werkboek</w:t>
      </w:r>
      <w:r w:rsidRPr="00285BEC">
        <w:t xml:space="preserve"> </w:t>
      </w:r>
      <w:r>
        <w:t xml:space="preserve">is bedoeld om zelf op je titels te oefenen. Want oefenen — en </w:t>
      </w:r>
      <w:r w:rsidR="00E7467C">
        <w:t xml:space="preserve">dat </w:t>
      </w:r>
      <w:r>
        <w:t xml:space="preserve">blijven </w:t>
      </w:r>
      <w:r w:rsidR="00E7467C">
        <w:t xml:space="preserve">doen </w:t>
      </w:r>
      <w:r>
        <w:t>— is d</w:t>
      </w:r>
      <w:r w:rsidR="00F006AC">
        <w:t>é</w:t>
      </w:r>
      <w:r>
        <w:t xml:space="preserve"> manier om er echt goed in te worden.</w:t>
      </w:r>
    </w:p>
    <w:p w14:paraId="5326E047" w14:textId="61836DF2" w:rsidR="006132BD" w:rsidRPr="00285BEC" w:rsidRDefault="006132BD" w:rsidP="006132BD">
      <w:pPr>
        <w:spacing w:before="100" w:beforeAutospacing="1"/>
      </w:pPr>
      <w:r w:rsidRPr="00285BEC">
        <w:t>Ga ermee aan de slag</w:t>
      </w:r>
      <w:r>
        <w:t>.</w:t>
      </w:r>
    </w:p>
    <w:p w14:paraId="1408AD50" w14:textId="77777777" w:rsidR="006132BD" w:rsidRPr="006132BD" w:rsidRDefault="006132BD" w:rsidP="006132BD">
      <w:pPr>
        <w:spacing w:before="100" w:beforeAutospacing="1"/>
      </w:pPr>
    </w:p>
    <w:p w14:paraId="0F5CC116" w14:textId="77777777" w:rsidR="000120DC" w:rsidRDefault="000120DC" w:rsidP="000120DC"/>
    <w:p w14:paraId="746826CE" w14:textId="77777777" w:rsidR="000120DC" w:rsidRDefault="000120DC">
      <w:pPr>
        <w:spacing w:before="0" w:after="0"/>
      </w:pPr>
      <w:r>
        <w:br w:type="page"/>
      </w:r>
    </w:p>
    <w:p w14:paraId="5AA5A76B" w14:textId="61C63373" w:rsidR="00DB7A7F" w:rsidRPr="007645B8" w:rsidRDefault="007645B8" w:rsidP="007645B8">
      <w:pPr>
        <w:pStyle w:val="kopmw"/>
      </w:pPr>
      <w:r w:rsidRPr="007645B8">
        <w:lastRenderedPageBreak/>
        <w:t>#1: Hoe je [voordeel]</w:t>
      </w:r>
    </w:p>
    <w:p w14:paraId="20149402" w14:textId="77777777" w:rsidR="00DB7A7F" w:rsidRPr="007645B8" w:rsidRDefault="00DB7A7F" w:rsidP="00DB7A7F">
      <w:pPr>
        <w:rPr>
          <w:color w:val="171717" w:themeColor="background2" w:themeShade="1A"/>
        </w:rPr>
      </w:pPr>
      <w:r w:rsidRPr="007645B8">
        <w:rPr>
          <w:noProof/>
          <w:color w:val="171717" w:themeColor="background2" w:themeShade="1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CCBE81B" wp14:editId="059414C6">
                <wp:simplePos x="0" y="0"/>
                <wp:positionH relativeFrom="margin">
                  <wp:posOffset>7620</wp:posOffset>
                </wp:positionH>
                <wp:positionV relativeFrom="paragraph">
                  <wp:posOffset>27940</wp:posOffset>
                </wp:positionV>
                <wp:extent cx="434340" cy="0"/>
                <wp:effectExtent l="0" t="12700" r="35560" b="25400"/>
                <wp:wrapNone/>
                <wp:docPr id="8" name="Rechte verbindingslij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" cy="0"/>
                        </a:xfrm>
                        <a:prstGeom prst="line">
                          <a:avLst/>
                        </a:prstGeom>
                        <a:ln w="41275">
                          <a:solidFill>
                            <a:srgbClr val="FC9B1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2157B3B" id="Rechte verbindingslijn 8" o:spid="_x0000_s1026" style="position:absolute;z-index:2517084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.6pt,2.2pt" to="34.8pt,2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" strokecolor="#fc9b1e" strokeweight="3.25pt">
                <v:stroke joinstyle="miter"/>
                <w10:wrap anchorx="margin"/>
              </v:line>
            </w:pict>
          </mc:Fallback>
        </mc:AlternateContent>
      </w:r>
    </w:p>
    <w:p w14:paraId="46E737B5" w14:textId="77777777" w:rsidR="007645B8" w:rsidRPr="007645B8" w:rsidRDefault="007645B8" w:rsidP="007645B8">
      <w:pPr>
        <w:spacing w:before="100" w:beforeAutospacing="1"/>
        <w:rPr>
          <w:color w:val="171717" w:themeColor="background2" w:themeShade="1A"/>
        </w:rPr>
      </w:pPr>
      <w:r w:rsidRPr="007645B8">
        <w:rPr>
          <w:color w:val="171717" w:themeColor="background2" w:themeShade="1A"/>
        </w:rPr>
        <w:t xml:space="preserve">Deze opbouw kan je altijd gebruiken. </w:t>
      </w:r>
    </w:p>
    <w:p w14:paraId="473170C5" w14:textId="00A46FE0" w:rsidR="00B16C6B" w:rsidRPr="00F02771" w:rsidRDefault="007645B8" w:rsidP="007645B8">
      <w:pPr>
        <w:pStyle w:val="lijsttemplate"/>
        <w:numPr>
          <w:ilvl w:val="0"/>
          <w:numId w:val="0"/>
        </w:numPr>
        <w:rPr>
          <w:color w:val="171717" w:themeColor="background2" w:themeShade="1A"/>
        </w:rPr>
      </w:pPr>
      <w:r w:rsidRPr="007645B8">
        <w:rPr>
          <w:color w:val="171717" w:themeColor="background2" w:themeShade="1A"/>
        </w:rPr>
        <w:t>In al zijn simpele eenvoud zeg je</w:t>
      </w:r>
      <w:r w:rsidR="00EA3F62">
        <w:rPr>
          <w:color w:val="171717" w:themeColor="background2" w:themeShade="1A"/>
        </w:rPr>
        <w:t xml:space="preserve"> ermee</w:t>
      </w:r>
      <w:r w:rsidRPr="007645B8">
        <w:rPr>
          <w:color w:val="171717" w:themeColor="background2" w:themeShade="1A"/>
        </w:rPr>
        <w:t>: in deze mail vertel ik je hoe je dit voordeel behaalt.</w:t>
      </w:r>
    </w:p>
    <w:p w14:paraId="4DCD4858" w14:textId="0414592E" w:rsidR="007645B8" w:rsidRDefault="00B16C6B">
      <w:pPr>
        <w:spacing w:before="0" w:after="0"/>
      </w:pPr>
      <w:r>
        <w:t>Nu jij:</w:t>
      </w:r>
    </w:p>
    <w:p w14:paraId="1BADFCA0" w14:textId="7CC14177" w:rsidR="00B16C6B" w:rsidRDefault="00B16C6B">
      <w:pPr>
        <w:spacing w:before="0" w:after="0"/>
      </w:pPr>
    </w:p>
    <w:p w14:paraId="1CF96D0A" w14:textId="243CDF06" w:rsidR="00B16C6B" w:rsidRDefault="00821338">
      <w:pPr>
        <w:spacing w:before="0" w:after="0"/>
      </w:pPr>
      <w:r>
        <w:fldChar w:fldCharType="begin">
          <w:ffData>
            <w:name w:val="Text1"/>
            <w:enabled/>
            <w:calcOnExit w:val="0"/>
            <w:textInput>
              <w:format w:val="Alles beginhoofdletter"/>
            </w:textInput>
          </w:ffData>
        </w:fldChar>
      </w:r>
      <w:bookmarkStart w:id="0" w:name="Text1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0"/>
    </w:p>
    <w:p w14:paraId="2C21B153" w14:textId="77777777" w:rsidR="007645B8" w:rsidRDefault="007645B8">
      <w:pPr>
        <w:spacing w:before="0" w:after="0"/>
      </w:pPr>
      <w:r>
        <w:br w:type="page"/>
      </w:r>
    </w:p>
    <w:p w14:paraId="1A3A8573" w14:textId="7E8BEA82" w:rsidR="007645B8" w:rsidRPr="007645B8" w:rsidRDefault="007645B8" w:rsidP="007645B8">
      <w:pPr>
        <w:pStyle w:val="kopmw"/>
      </w:pPr>
      <w:r w:rsidRPr="007645B8">
        <w:lastRenderedPageBreak/>
        <w:t>#</w:t>
      </w:r>
      <w:r>
        <w:t>2</w:t>
      </w:r>
      <w:r w:rsidRPr="007645B8">
        <w:t xml:space="preserve">: </w:t>
      </w:r>
      <w:r w:rsidRPr="00285BEC">
        <w:t>Hoe je [tijdsbepaling] [voordeel]</w:t>
      </w:r>
    </w:p>
    <w:p w14:paraId="521E3FA7" w14:textId="77777777" w:rsidR="007645B8" w:rsidRPr="007645B8" w:rsidRDefault="007645B8" w:rsidP="007645B8">
      <w:pPr>
        <w:rPr>
          <w:color w:val="171717" w:themeColor="background2" w:themeShade="1A"/>
        </w:rPr>
      </w:pPr>
      <w:r w:rsidRPr="007645B8">
        <w:rPr>
          <w:noProof/>
          <w:color w:val="171717" w:themeColor="background2" w:themeShade="1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6CC2334" wp14:editId="506F5D27">
                <wp:simplePos x="0" y="0"/>
                <wp:positionH relativeFrom="margin">
                  <wp:posOffset>7620</wp:posOffset>
                </wp:positionH>
                <wp:positionV relativeFrom="paragraph">
                  <wp:posOffset>27940</wp:posOffset>
                </wp:positionV>
                <wp:extent cx="434340" cy="0"/>
                <wp:effectExtent l="0" t="12700" r="35560" b="25400"/>
                <wp:wrapNone/>
                <wp:docPr id="28" name="Rechte verbindingslij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" cy="0"/>
                        </a:xfrm>
                        <a:prstGeom prst="line">
                          <a:avLst/>
                        </a:prstGeom>
                        <a:ln w="41275">
                          <a:solidFill>
                            <a:srgbClr val="FC9B1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F9FE996" id="Rechte verbindingslijn 28" o:spid="_x0000_s1026" style="position:absolute;z-index:2517155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.6pt,2.2pt" to="34.8pt,2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" strokecolor="#fc9b1e" strokeweight="3.25pt">
                <v:stroke joinstyle="miter"/>
                <w10:wrap anchorx="margin"/>
              </v:line>
            </w:pict>
          </mc:Fallback>
        </mc:AlternateContent>
      </w:r>
    </w:p>
    <w:p w14:paraId="059A487F" w14:textId="77777777" w:rsidR="007645B8" w:rsidRDefault="007645B8" w:rsidP="007645B8">
      <w:pPr>
        <w:spacing w:before="100" w:beforeAutospacing="1"/>
      </w:pPr>
      <w:r w:rsidRPr="00285BEC">
        <w:t>Werkt hetzelfde als #1, maar nu frommel je er een tijdsbepaling tussen</w:t>
      </w:r>
      <w:r>
        <w:t xml:space="preserve">. </w:t>
      </w:r>
    </w:p>
    <w:p w14:paraId="7A27C352" w14:textId="2D9360E4" w:rsidR="007645B8" w:rsidRPr="00F02771" w:rsidRDefault="007645B8" w:rsidP="00F02771">
      <w:pPr>
        <w:spacing w:before="100" w:beforeAutospacing="1"/>
        <w:rPr>
          <w:color w:val="171717" w:themeColor="background2" w:themeShade="1A"/>
        </w:rPr>
      </w:pPr>
      <w:r w:rsidRPr="00285BEC">
        <w:t>Dat helpt je om je belofte kracht bij te zetten</w:t>
      </w:r>
      <w:r w:rsidRPr="007645B8">
        <w:rPr>
          <w:color w:val="171717" w:themeColor="background2" w:themeShade="1A"/>
        </w:rPr>
        <w:t>.</w:t>
      </w:r>
    </w:p>
    <w:p w14:paraId="7ABB7D9E" w14:textId="6BF50C2E" w:rsidR="007645B8" w:rsidRDefault="00821338">
      <w:pPr>
        <w:spacing w:before="0" w:after="0"/>
      </w:pPr>
      <w:r>
        <w:t>Nu jij:</w:t>
      </w:r>
    </w:p>
    <w:p w14:paraId="32E120B2" w14:textId="01B01A5E" w:rsidR="00821338" w:rsidRDefault="00821338">
      <w:pPr>
        <w:spacing w:before="0" w:after="0"/>
      </w:pPr>
    </w:p>
    <w:p w14:paraId="5BF0497C" w14:textId="3667F27D" w:rsidR="00821338" w:rsidRDefault="00821338">
      <w:pPr>
        <w:spacing w:before="0" w:after="0"/>
      </w:pPr>
      <w:r>
        <w:fldChar w:fldCharType="begin">
          <w:ffData>
            <w:name w:val="Text2"/>
            <w:enabled/>
            <w:calcOnExit w:val="0"/>
            <w:textInput>
              <w:format w:val="Alles beginhoofdletter"/>
            </w:textInput>
          </w:ffData>
        </w:fldChar>
      </w:r>
      <w:bookmarkStart w:id="1" w:name="Text2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"/>
    </w:p>
    <w:p w14:paraId="73F66B73" w14:textId="77777777" w:rsidR="007645B8" w:rsidRDefault="007645B8">
      <w:pPr>
        <w:spacing w:before="0" w:after="0"/>
      </w:pPr>
      <w:r>
        <w:br w:type="page"/>
      </w:r>
    </w:p>
    <w:p w14:paraId="4F850C38" w14:textId="76BFD0FE" w:rsidR="007645B8" w:rsidRPr="007645B8" w:rsidRDefault="007645B8" w:rsidP="007645B8">
      <w:pPr>
        <w:pStyle w:val="kopmw"/>
      </w:pPr>
      <w:r w:rsidRPr="007645B8">
        <w:lastRenderedPageBreak/>
        <w:t>#</w:t>
      </w:r>
      <w:r>
        <w:t>3</w:t>
      </w:r>
      <w:r w:rsidRPr="007645B8">
        <w:t xml:space="preserve">: </w:t>
      </w:r>
      <w:r w:rsidR="00F02771" w:rsidRPr="00285BEC">
        <w:t>Zorg voor contrast</w:t>
      </w:r>
    </w:p>
    <w:p w14:paraId="3E329A7C" w14:textId="77777777" w:rsidR="007645B8" w:rsidRPr="007645B8" w:rsidRDefault="007645B8" w:rsidP="007645B8">
      <w:pPr>
        <w:rPr>
          <w:color w:val="171717" w:themeColor="background2" w:themeShade="1A"/>
        </w:rPr>
      </w:pPr>
      <w:r w:rsidRPr="007645B8">
        <w:rPr>
          <w:noProof/>
          <w:color w:val="171717" w:themeColor="background2" w:themeShade="1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92BAC20" wp14:editId="0B7712B5">
                <wp:simplePos x="0" y="0"/>
                <wp:positionH relativeFrom="margin">
                  <wp:posOffset>7620</wp:posOffset>
                </wp:positionH>
                <wp:positionV relativeFrom="paragraph">
                  <wp:posOffset>27940</wp:posOffset>
                </wp:positionV>
                <wp:extent cx="434340" cy="0"/>
                <wp:effectExtent l="0" t="12700" r="35560" b="25400"/>
                <wp:wrapNone/>
                <wp:docPr id="29" name="Rechte verbindingslij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" cy="0"/>
                        </a:xfrm>
                        <a:prstGeom prst="line">
                          <a:avLst/>
                        </a:prstGeom>
                        <a:ln w="41275">
                          <a:solidFill>
                            <a:srgbClr val="FC9B1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41DEB13" id="Rechte verbindingslijn 29" o:spid="_x0000_s1026" style="position:absolute;z-index:2517176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.6pt,2.2pt" to="34.8pt,2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" strokecolor="#fc9b1e" strokeweight="3.25pt">
                <v:stroke joinstyle="miter"/>
                <w10:wrap anchorx="margin"/>
              </v:line>
            </w:pict>
          </mc:Fallback>
        </mc:AlternateContent>
      </w:r>
    </w:p>
    <w:p w14:paraId="365D4E3B" w14:textId="605F047A" w:rsidR="007645B8" w:rsidRPr="007645B8" w:rsidRDefault="00F02771" w:rsidP="007645B8">
      <w:pPr>
        <w:spacing w:before="100" w:beforeAutospacing="1"/>
        <w:rPr>
          <w:color w:val="171717" w:themeColor="background2" w:themeShade="1A"/>
        </w:rPr>
      </w:pPr>
      <w:r w:rsidRPr="00285BEC">
        <w:t>Ons brein wordt geprikkeld door contrast</w:t>
      </w:r>
      <w:r>
        <w:t xml:space="preserve">. </w:t>
      </w:r>
      <w:r w:rsidRPr="00285BEC">
        <w:t>Voor SNS Bank werkten we destijds met ‘Groot geworden door klein te blijven’</w:t>
      </w:r>
      <w:r>
        <w:t xml:space="preserve">. </w:t>
      </w:r>
      <w:r w:rsidRPr="00285BEC">
        <w:t>Je vergelijkt twee grootheden waar een groot verschil in zit</w:t>
      </w:r>
      <w:r>
        <w:t xml:space="preserve">. </w:t>
      </w:r>
      <w:r w:rsidRPr="00285BEC">
        <w:t>Dat zorgt voor spanning en die spanning zorgt dat je mail opengaat</w:t>
      </w:r>
      <w:r w:rsidR="007645B8" w:rsidRPr="007645B8">
        <w:rPr>
          <w:color w:val="171717" w:themeColor="background2" w:themeShade="1A"/>
        </w:rPr>
        <w:t xml:space="preserve">. </w:t>
      </w:r>
    </w:p>
    <w:p w14:paraId="6B8D3754" w14:textId="2C6945CB" w:rsidR="007645B8" w:rsidRPr="00F02771" w:rsidRDefault="007645B8" w:rsidP="007645B8">
      <w:pPr>
        <w:pStyle w:val="lijsttemplate"/>
        <w:numPr>
          <w:ilvl w:val="0"/>
          <w:numId w:val="0"/>
        </w:numPr>
        <w:rPr>
          <w:color w:val="171717" w:themeColor="background2" w:themeShade="1A"/>
        </w:rPr>
      </w:pPr>
      <w:r w:rsidRPr="007645B8">
        <w:rPr>
          <w:color w:val="171717" w:themeColor="background2" w:themeShade="1A"/>
        </w:rPr>
        <w:t>In al zijn simpele eenvoud zeg je: in deze mail vertel ik je hoe je dit voordeel behaalt.</w:t>
      </w:r>
    </w:p>
    <w:p w14:paraId="38AC31D9" w14:textId="1D19528C" w:rsidR="007645B8" w:rsidRDefault="00821338">
      <w:pPr>
        <w:spacing w:before="0" w:after="0"/>
      </w:pPr>
      <w:r>
        <w:t>Nu jij:</w:t>
      </w:r>
    </w:p>
    <w:p w14:paraId="6F808D76" w14:textId="31BFE872" w:rsidR="00821338" w:rsidRDefault="00821338">
      <w:pPr>
        <w:spacing w:before="0" w:after="0"/>
      </w:pPr>
    </w:p>
    <w:p w14:paraId="2A452B91" w14:textId="4FFE61E4" w:rsidR="00821338" w:rsidRDefault="00821338">
      <w:pPr>
        <w:spacing w:before="0" w:after="0"/>
      </w:pPr>
      <w:r>
        <w:fldChar w:fldCharType="begin">
          <w:ffData>
            <w:name w:val="Text3"/>
            <w:enabled/>
            <w:calcOnExit w:val="0"/>
            <w:textInput>
              <w:format w:val="Alles beginhoofdletter"/>
            </w:textInput>
          </w:ffData>
        </w:fldChar>
      </w:r>
      <w:bookmarkStart w:id="2" w:name="Text3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"/>
    </w:p>
    <w:p w14:paraId="63A7C628" w14:textId="77777777" w:rsidR="007645B8" w:rsidRDefault="007645B8">
      <w:pPr>
        <w:spacing w:before="0" w:after="0"/>
      </w:pPr>
      <w:r>
        <w:br w:type="page"/>
      </w:r>
    </w:p>
    <w:p w14:paraId="3669D79B" w14:textId="423187DF" w:rsidR="007645B8" w:rsidRPr="007645B8" w:rsidRDefault="007645B8" w:rsidP="007645B8">
      <w:pPr>
        <w:pStyle w:val="kopmw"/>
      </w:pPr>
      <w:r w:rsidRPr="007645B8">
        <w:lastRenderedPageBreak/>
        <w:t>#</w:t>
      </w:r>
      <w:r>
        <w:t>4</w:t>
      </w:r>
      <w:r w:rsidRPr="007645B8">
        <w:t xml:space="preserve">: </w:t>
      </w:r>
      <w:r w:rsidR="00F02771" w:rsidRPr="00285BEC">
        <w:t>Weg met de heersende conventie</w:t>
      </w:r>
    </w:p>
    <w:p w14:paraId="15811E71" w14:textId="77777777" w:rsidR="007645B8" w:rsidRPr="007645B8" w:rsidRDefault="007645B8" w:rsidP="007645B8">
      <w:pPr>
        <w:rPr>
          <w:color w:val="171717" w:themeColor="background2" w:themeShade="1A"/>
        </w:rPr>
      </w:pPr>
      <w:r w:rsidRPr="007645B8">
        <w:rPr>
          <w:noProof/>
          <w:color w:val="171717" w:themeColor="background2" w:themeShade="1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FBB768F" wp14:editId="15C0123C">
                <wp:simplePos x="0" y="0"/>
                <wp:positionH relativeFrom="margin">
                  <wp:posOffset>7620</wp:posOffset>
                </wp:positionH>
                <wp:positionV relativeFrom="paragraph">
                  <wp:posOffset>27940</wp:posOffset>
                </wp:positionV>
                <wp:extent cx="434340" cy="0"/>
                <wp:effectExtent l="0" t="12700" r="35560" b="25400"/>
                <wp:wrapNone/>
                <wp:docPr id="30" name="Rechte verbindingslij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" cy="0"/>
                        </a:xfrm>
                        <a:prstGeom prst="line">
                          <a:avLst/>
                        </a:prstGeom>
                        <a:ln w="41275">
                          <a:solidFill>
                            <a:srgbClr val="FC9B1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E7F8C13" id="Rechte verbindingslijn 30" o:spid="_x0000_s1026" style="position:absolute;z-index:2517196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.6pt,2.2pt" to="34.8pt,2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" strokecolor="#fc9b1e" strokeweight="3.25pt">
                <v:stroke joinstyle="miter"/>
                <w10:wrap anchorx="margin"/>
              </v:line>
            </w:pict>
          </mc:Fallback>
        </mc:AlternateContent>
      </w:r>
    </w:p>
    <w:p w14:paraId="7389B71E" w14:textId="2C9C855A" w:rsidR="00F02771" w:rsidRPr="00285BEC" w:rsidRDefault="00F02771" w:rsidP="00F02771">
      <w:pPr>
        <w:spacing w:before="100" w:beforeAutospacing="1"/>
      </w:pPr>
      <w:r>
        <w:t>Jouw</w:t>
      </w:r>
      <w:r w:rsidRPr="00285BEC">
        <w:t xml:space="preserve"> vak of de markt waarin je werkzaam bent </w:t>
      </w:r>
      <w:r>
        <w:t>heeft</w:t>
      </w:r>
      <w:r w:rsidRPr="00285BEC">
        <w:t xml:space="preserve"> bepaalde conventies</w:t>
      </w:r>
      <w:r>
        <w:t xml:space="preserve">. </w:t>
      </w:r>
      <w:r w:rsidRPr="00285BEC">
        <w:t>Neem vanuit je professie stelling tegen die heersende conventie(s)</w:t>
      </w:r>
      <w:r>
        <w:t>.</w:t>
      </w:r>
    </w:p>
    <w:p w14:paraId="7360FA1F" w14:textId="4D36DFDC" w:rsidR="007645B8" w:rsidRDefault="00F02771" w:rsidP="00F02771">
      <w:pPr>
        <w:spacing w:before="100" w:beforeAutospacing="1"/>
      </w:pPr>
      <w:r w:rsidRPr="00285BEC">
        <w:t>Je lezer wil graag weten hoe jij daarover denkt</w:t>
      </w:r>
      <w:r>
        <w:t xml:space="preserve">. </w:t>
      </w:r>
      <w:r w:rsidRPr="00285BEC">
        <w:t>Daarom gaat die mail open</w:t>
      </w:r>
      <w:r w:rsidR="007645B8" w:rsidRPr="007645B8">
        <w:rPr>
          <w:color w:val="171717" w:themeColor="background2" w:themeShade="1A"/>
        </w:rPr>
        <w:t>.</w:t>
      </w:r>
    </w:p>
    <w:p w14:paraId="417A0D82" w14:textId="77777777" w:rsidR="00821338" w:rsidRDefault="00821338" w:rsidP="00821338">
      <w:pPr>
        <w:spacing w:before="0" w:after="0"/>
      </w:pPr>
      <w:r>
        <w:t>Nu jij:</w:t>
      </w:r>
    </w:p>
    <w:p w14:paraId="02651856" w14:textId="77777777" w:rsidR="00821338" w:rsidRDefault="00821338" w:rsidP="00821338">
      <w:pPr>
        <w:spacing w:before="0" w:after="0"/>
      </w:pPr>
    </w:p>
    <w:p w14:paraId="7B634220" w14:textId="77777777" w:rsidR="00821338" w:rsidRDefault="00821338" w:rsidP="00821338">
      <w:pPr>
        <w:spacing w:before="0" w:after="0"/>
      </w:pPr>
      <w:r>
        <w:fldChar w:fldCharType="begin">
          <w:ffData>
            <w:name w:val="Text3"/>
            <w:enabled/>
            <w:calcOnExit w:val="0"/>
            <w:textInput>
              <w:format w:val="Alles beginhoofdletter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7B846502" w14:textId="77777777" w:rsidR="007645B8" w:rsidRDefault="007645B8">
      <w:pPr>
        <w:spacing w:before="0" w:after="0"/>
      </w:pPr>
    </w:p>
    <w:p w14:paraId="7DABDB60" w14:textId="77777777" w:rsidR="007645B8" w:rsidRDefault="007645B8">
      <w:pPr>
        <w:spacing w:before="0" w:after="0"/>
      </w:pPr>
      <w:r>
        <w:br w:type="page"/>
      </w:r>
    </w:p>
    <w:p w14:paraId="450BF24D" w14:textId="41A83B69" w:rsidR="007645B8" w:rsidRPr="007645B8" w:rsidRDefault="007645B8" w:rsidP="007645B8">
      <w:pPr>
        <w:pStyle w:val="kopmw"/>
      </w:pPr>
      <w:r w:rsidRPr="007645B8">
        <w:lastRenderedPageBreak/>
        <w:t>#</w:t>
      </w:r>
      <w:r>
        <w:t>5</w:t>
      </w:r>
      <w:r w:rsidRPr="007645B8">
        <w:t xml:space="preserve">: </w:t>
      </w:r>
      <w:r w:rsidR="00F02771" w:rsidRPr="00285BEC">
        <w:t>Persoonlijke bekentenis</w:t>
      </w:r>
    </w:p>
    <w:p w14:paraId="765B5AB2" w14:textId="77777777" w:rsidR="007645B8" w:rsidRPr="007645B8" w:rsidRDefault="007645B8" w:rsidP="007645B8">
      <w:pPr>
        <w:rPr>
          <w:color w:val="171717" w:themeColor="background2" w:themeShade="1A"/>
        </w:rPr>
      </w:pPr>
      <w:r w:rsidRPr="007645B8">
        <w:rPr>
          <w:noProof/>
          <w:color w:val="171717" w:themeColor="background2" w:themeShade="1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A1CF0D1" wp14:editId="034F6369">
                <wp:simplePos x="0" y="0"/>
                <wp:positionH relativeFrom="margin">
                  <wp:posOffset>7620</wp:posOffset>
                </wp:positionH>
                <wp:positionV relativeFrom="paragraph">
                  <wp:posOffset>27940</wp:posOffset>
                </wp:positionV>
                <wp:extent cx="434340" cy="0"/>
                <wp:effectExtent l="0" t="12700" r="35560" b="25400"/>
                <wp:wrapNone/>
                <wp:docPr id="31" name="Rechte verbindingslij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" cy="0"/>
                        </a:xfrm>
                        <a:prstGeom prst="line">
                          <a:avLst/>
                        </a:prstGeom>
                        <a:ln w="41275">
                          <a:solidFill>
                            <a:srgbClr val="FC9B1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06AA917" id="Rechte verbindingslijn 31" o:spid="_x0000_s1026" style="position:absolute;z-index:2517217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.6pt,2.2pt" to="34.8pt,2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" strokecolor="#fc9b1e" strokeweight="3.25pt">
                <v:stroke joinstyle="miter"/>
                <w10:wrap anchorx="margin"/>
              </v:line>
            </w:pict>
          </mc:Fallback>
        </mc:AlternateContent>
      </w:r>
    </w:p>
    <w:p w14:paraId="78A489E5" w14:textId="2C4CA27E" w:rsidR="00F02771" w:rsidRPr="00285BEC" w:rsidRDefault="00F02771" w:rsidP="00F02771">
      <w:pPr>
        <w:spacing w:before="100" w:beforeAutospacing="1"/>
      </w:pPr>
      <w:r w:rsidRPr="00285BEC">
        <w:t xml:space="preserve">Hoe persoonlijker je in je mails </w:t>
      </w:r>
      <w:r>
        <w:t xml:space="preserve">bent, </w:t>
      </w:r>
      <w:r w:rsidRPr="00285BEC">
        <w:t>hoe beter</w:t>
      </w:r>
      <w:r>
        <w:t xml:space="preserve"> het is. </w:t>
      </w:r>
      <w:r w:rsidRPr="00285BEC">
        <w:t xml:space="preserve">De mensen op je lijst houden van </w:t>
      </w:r>
      <w:r>
        <w:t xml:space="preserve">echte </w:t>
      </w:r>
      <w:r w:rsidRPr="00285BEC">
        <w:t>mensen</w:t>
      </w:r>
      <w:r>
        <w:t xml:space="preserve">. </w:t>
      </w:r>
    </w:p>
    <w:p w14:paraId="147BE348" w14:textId="69506B72" w:rsidR="007645B8" w:rsidRDefault="00F02771" w:rsidP="00F02771">
      <w:pPr>
        <w:spacing w:before="100" w:beforeAutospacing="1"/>
      </w:pPr>
      <w:r w:rsidRPr="00285BEC">
        <w:t>Laat zien dat je echt bent</w:t>
      </w:r>
      <w:r>
        <w:t xml:space="preserve">. </w:t>
      </w:r>
      <w:r w:rsidRPr="00285BEC">
        <w:t>Vertel af en toe iets over jezelf dat niemand weet</w:t>
      </w:r>
      <w:r>
        <w:t xml:space="preserve">. </w:t>
      </w:r>
      <w:r w:rsidRPr="00285BEC">
        <w:t>Helemaal mooi als het iets is waar je je (een beetje) voor schaamt</w:t>
      </w:r>
      <w:r>
        <w:t>.</w:t>
      </w:r>
    </w:p>
    <w:p w14:paraId="04C04BCC" w14:textId="77777777" w:rsidR="00821338" w:rsidRDefault="00821338" w:rsidP="00821338">
      <w:pPr>
        <w:spacing w:before="0" w:after="0"/>
      </w:pPr>
      <w:r>
        <w:t>Nu jij:</w:t>
      </w:r>
    </w:p>
    <w:p w14:paraId="602877EC" w14:textId="77777777" w:rsidR="00821338" w:rsidRDefault="00821338" w:rsidP="00821338">
      <w:pPr>
        <w:spacing w:before="0" w:after="0"/>
      </w:pPr>
    </w:p>
    <w:p w14:paraId="0B8D7606" w14:textId="77777777" w:rsidR="00821338" w:rsidRDefault="00821338" w:rsidP="00821338">
      <w:pPr>
        <w:spacing w:before="0" w:after="0"/>
      </w:pPr>
      <w:r>
        <w:fldChar w:fldCharType="begin">
          <w:ffData>
            <w:name w:val="Text3"/>
            <w:enabled/>
            <w:calcOnExit w:val="0"/>
            <w:textInput>
              <w:format w:val="Alles beginhoofdletter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412D7E9D" w14:textId="77777777" w:rsidR="007645B8" w:rsidRDefault="007645B8">
      <w:pPr>
        <w:spacing w:before="0" w:after="0"/>
      </w:pPr>
    </w:p>
    <w:p w14:paraId="24125DA6" w14:textId="77777777" w:rsidR="007645B8" w:rsidRDefault="007645B8">
      <w:pPr>
        <w:spacing w:before="0" w:after="0"/>
      </w:pPr>
      <w:r>
        <w:br w:type="page"/>
      </w:r>
    </w:p>
    <w:p w14:paraId="6F9F7E59" w14:textId="7818259F" w:rsidR="007645B8" w:rsidRPr="007645B8" w:rsidRDefault="007645B8" w:rsidP="007645B8">
      <w:pPr>
        <w:pStyle w:val="kopmw"/>
      </w:pPr>
      <w:r w:rsidRPr="007645B8">
        <w:lastRenderedPageBreak/>
        <w:t>#</w:t>
      </w:r>
      <w:r>
        <w:t>6</w:t>
      </w:r>
      <w:r w:rsidRPr="007645B8">
        <w:t xml:space="preserve">: </w:t>
      </w:r>
      <w:r w:rsidR="00F02771">
        <w:t>Confrontatie</w:t>
      </w:r>
    </w:p>
    <w:p w14:paraId="54BEFC64" w14:textId="77777777" w:rsidR="007645B8" w:rsidRPr="007645B8" w:rsidRDefault="007645B8" w:rsidP="007645B8">
      <w:pPr>
        <w:rPr>
          <w:color w:val="171717" w:themeColor="background2" w:themeShade="1A"/>
        </w:rPr>
      </w:pPr>
      <w:r w:rsidRPr="007645B8">
        <w:rPr>
          <w:noProof/>
          <w:color w:val="171717" w:themeColor="background2" w:themeShade="1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B2F56CA" wp14:editId="6221824F">
                <wp:simplePos x="0" y="0"/>
                <wp:positionH relativeFrom="margin">
                  <wp:posOffset>7620</wp:posOffset>
                </wp:positionH>
                <wp:positionV relativeFrom="paragraph">
                  <wp:posOffset>27940</wp:posOffset>
                </wp:positionV>
                <wp:extent cx="434340" cy="0"/>
                <wp:effectExtent l="0" t="12700" r="35560" b="25400"/>
                <wp:wrapNone/>
                <wp:docPr id="32" name="Rechte verbindingslijn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" cy="0"/>
                        </a:xfrm>
                        <a:prstGeom prst="line">
                          <a:avLst/>
                        </a:prstGeom>
                        <a:ln w="41275">
                          <a:solidFill>
                            <a:srgbClr val="FC9B1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337135B" id="Rechte verbindingslijn 32" o:spid="_x0000_s1026" style="position:absolute;z-index:2517237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.6pt,2.2pt" to="34.8pt,2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" strokecolor="#fc9b1e" strokeweight="3.25pt">
                <v:stroke joinstyle="miter"/>
                <w10:wrap anchorx="margin"/>
              </v:line>
            </w:pict>
          </mc:Fallback>
        </mc:AlternateContent>
      </w:r>
    </w:p>
    <w:p w14:paraId="365A55E9" w14:textId="43419367" w:rsidR="00F02771" w:rsidRPr="00285BEC" w:rsidRDefault="00F02771" w:rsidP="00F02771">
      <w:pPr>
        <w:spacing w:before="100" w:beforeAutospacing="1"/>
      </w:pPr>
      <w:r w:rsidRPr="00285BEC">
        <w:t>De kracht van copywriting zit ‘m soms in de confrontatie</w:t>
      </w:r>
      <w:r>
        <w:t>.</w:t>
      </w:r>
    </w:p>
    <w:p w14:paraId="12C93F13" w14:textId="5E959AFC" w:rsidR="007645B8" w:rsidRPr="00F02771" w:rsidRDefault="00F02771" w:rsidP="00F02771">
      <w:pPr>
        <w:spacing w:before="100" w:beforeAutospacing="1"/>
        <w:rPr>
          <w:color w:val="171717" w:themeColor="background2" w:themeShade="1A"/>
        </w:rPr>
      </w:pPr>
      <w:r w:rsidRPr="00285BEC">
        <w:t>Vertel je klanten maar waarom ze geen gewicht verliezen, stress houden, n</w:t>
      </w:r>
      <w:r>
        <w:t>iets</w:t>
      </w:r>
      <w:r w:rsidRPr="00285BEC">
        <w:t xml:space="preserve"> verkopen, geen leads uit Facebook halen, </w:t>
      </w:r>
      <w:r>
        <w:t xml:space="preserve">een </w:t>
      </w:r>
      <w:r w:rsidRPr="00285BEC">
        <w:t xml:space="preserve">kat </w:t>
      </w:r>
      <w:r>
        <w:t xml:space="preserve">hebben die </w:t>
      </w:r>
      <w:r w:rsidRPr="00285BEC">
        <w:t>op het tapijt blijft piesen</w:t>
      </w:r>
      <w:r>
        <w:t>..</w:t>
      </w:r>
      <w:r w:rsidR="007645B8" w:rsidRPr="007645B8">
        <w:rPr>
          <w:color w:val="171717" w:themeColor="background2" w:themeShade="1A"/>
        </w:rPr>
        <w:t>.</w:t>
      </w:r>
    </w:p>
    <w:p w14:paraId="5FD887E4" w14:textId="77777777" w:rsidR="00821338" w:rsidRDefault="00821338" w:rsidP="00821338">
      <w:pPr>
        <w:spacing w:before="0" w:after="0"/>
      </w:pPr>
      <w:r>
        <w:t>Nu jij:</w:t>
      </w:r>
    </w:p>
    <w:p w14:paraId="10E21630" w14:textId="77777777" w:rsidR="00821338" w:rsidRDefault="00821338" w:rsidP="00821338">
      <w:pPr>
        <w:spacing w:before="0" w:after="0"/>
      </w:pPr>
    </w:p>
    <w:p w14:paraId="4C79F98B" w14:textId="77777777" w:rsidR="00821338" w:rsidRDefault="00821338" w:rsidP="00821338">
      <w:pPr>
        <w:spacing w:before="0" w:after="0"/>
      </w:pPr>
      <w:r>
        <w:fldChar w:fldCharType="begin">
          <w:ffData>
            <w:name w:val="Text3"/>
            <w:enabled/>
            <w:calcOnExit w:val="0"/>
            <w:textInput>
              <w:format w:val="Alles beginhoofdletter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0852FC53" w14:textId="77777777" w:rsidR="00F02771" w:rsidRDefault="00F02771">
      <w:pPr>
        <w:spacing w:before="0" w:after="0"/>
      </w:pPr>
    </w:p>
    <w:p w14:paraId="019DCECA" w14:textId="77777777" w:rsidR="00F02771" w:rsidRDefault="00F02771">
      <w:pPr>
        <w:spacing w:before="0" w:after="0"/>
      </w:pPr>
      <w:r>
        <w:br w:type="page"/>
      </w:r>
    </w:p>
    <w:p w14:paraId="1E12DE72" w14:textId="7129BFAD" w:rsidR="00F02771" w:rsidRPr="007645B8" w:rsidRDefault="00F02771" w:rsidP="00F02771">
      <w:pPr>
        <w:pStyle w:val="kopmw"/>
      </w:pPr>
      <w:r w:rsidRPr="007645B8">
        <w:lastRenderedPageBreak/>
        <w:t>#</w:t>
      </w:r>
      <w:r>
        <w:t>7</w:t>
      </w:r>
      <w:r w:rsidRPr="007645B8">
        <w:t xml:space="preserve">: </w:t>
      </w:r>
      <w:r w:rsidRPr="00285BEC">
        <w:t>Nieuws</w:t>
      </w:r>
    </w:p>
    <w:p w14:paraId="54EC84B2" w14:textId="77777777" w:rsidR="00F02771" w:rsidRPr="007645B8" w:rsidRDefault="00F02771" w:rsidP="00F02771">
      <w:pPr>
        <w:rPr>
          <w:color w:val="171717" w:themeColor="background2" w:themeShade="1A"/>
        </w:rPr>
      </w:pPr>
      <w:r w:rsidRPr="007645B8">
        <w:rPr>
          <w:noProof/>
          <w:color w:val="171717" w:themeColor="background2" w:themeShade="1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587E3D3" wp14:editId="293C14BC">
                <wp:simplePos x="0" y="0"/>
                <wp:positionH relativeFrom="margin">
                  <wp:posOffset>7620</wp:posOffset>
                </wp:positionH>
                <wp:positionV relativeFrom="paragraph">
                  <wp:posOffset>27940</wp:posOffset>
                </wp:positionV>
                <wp:extent cx="434340" cy="0"/>
                <wp:effectExtent l="0" t="12700" r="35560" b="25400"/>
                <wp:wrapNone/>
                <wp:docPr id="33" name="Rechte verbindingslij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" cy="0"/>
                        </a:xfrm>
                        <a:prstGeom prst="line">
                          <a:avLst/>
                        </a:prstGeom>
                        <a:ln w="41275">
                          <a:solidFill>
                            <a:srgbClr val="FC9B1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D026FF9" id="Rechte verbindingslijn 33" o:spid="_x0000_s1026" style="position:absolute;z-index:2517258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.6pt,2.2pt" to="34.8pt,2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" strokecolor="#fc9b1e" strokeweight="3.25pt">
                <v:stroke joinstyle="miter"/>
                <w10:wrap anchorx="margin"/>
              </v:line>
            </w:pict>
          </mc:Fallback>
        </mc:AlternateContent>
      </w:r>
    </w:p>
    <w:p w14:paraId="3E5A46F0" w14:textId="4BEEF09D" w:rsidR="00F02771" w:rsidRPr="00285BEC" w:rsidRDefault="00F02771" w:rsidP="00F02771">
      <w:pPr>
        <w:spacing w:before="100" w:beforeAutospacing="1"/>
      </w:pPr>
      <w:r>
        <w:t>Speel l</w:t>
      </w:r>
      <w:r w:rsidRPr="00285BEC">
        <w:t xml:space="preserve">eentjebuur </w:t>
      </w:r>
      <w:r>
        <w:t>bij</w:t>
      </w:r>
      <w:r w:rsidRPr="00285BEC">
        <w:t xml:space="preserve"> het grote of minder grote nieuws</w:t>
      </w:r>
      <w:r>
        <w:t xml:space="preserve">. </w:t>
      </w:r>
      <w:r w:rsidRPr="00285BEC">
        <w:t>Kijk op NOS.nl/uitgelicht, NU.nl/opmerkelijk of reddit.com</w:t>
      </w:r>
      <w:r w:rsidR="008F1B4F">
        <w:t xml:space="preserve">. </w:t>
      </w:r>
      <w:r w:rsidRPr="00285BEC">
        <w:t xml:space="preserve"> </w:t>
      </w:r>
      <w:r w:rsidR="008F1B4F">
        <w:t>S</w:t>
      </w:r>
      <w:r w:rsidRPr="00285BEC">
        <w:t>pitten!</w:t>
      </w:r>
    </w:p>
    <w:p w14:paraId="1D358C43" w14:textId="45AA0D5A" w:rsidR="00F02771" w:rsidRPr="00F02771" w:rsidRDefault="00F02771" w:rsidP="00F02771">
      <w:pPr>
        <w:spacing w:before="100" w:beforeAutospacing="1"/>
        <w:rPr>
          <w:color w:val="171717" w:themeColor="background2" w:themeShade="1A"/>
        </w:rPr>
      </w:pPr>
      <w:r w:rsidRPr="00285BEC">
        <w:t>In je mail knoop je het nieuwsfeit aan een inzicht dat met jouw markt te maken heeft.</w:t>
      </w:r>
    </w:p>
    <w:p w14:paraId="4C13355F" w14:textId="77777777" w:rsidR="00821338" w:rsidRDefault="00821338" w:rsidP="00821338">
      <w:pPr>
        <w:spacing w:before="0" w:after="0"/>
      </w:pPr>
      <w:r>
        <w:t>Nu jij:</w:t>
      </w:r>
    </w:p>
    <w:p w14:paraId="17F368F6" w14:textId="77777777" w:rsidR="00821338" w:rsidRDefault="00821338" w:rsidP="00821338">
      <w:pPr>
        <w:spacing w:before="0" w:after="0"/>
      </w:pPr>
    </w:p>
    <w:p w14:paraId="700E6AF9" w14:textId="77777777" w:rsidR="00821338" w:rsidRDefault="00821338" w:rsidP="00821338">
      <w:pPr>
        <w:spacing w:before="0" w:after="0"/>
      </w:pPr>
      <w:r>
        <w:fldChar w:fldCharType="begin">
          <w:ffData>
            <w:name w:val="Text3"/>
            <w:enabled/>
            <w:calcOnExit w:val="0"/>
            <w:textInput>
              <w:format w:val="Alles beginhoofdletter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31693077" w14:textId="77777777" w:rsidR="00F02771" w:rsidRDefault="00F02771">
      <w:pPr>
        <w:spacing w:before="0" w:after="0"/>
      </w:pPr>
    </w:p>
    <w:p w14:paraId="44A0B075" w14:textId="77777777" w:rsidR="00F02771" w:rsidRDefault="00F02771">
      <w:pPr>
        <w:spacing w:before="0" w:after="0"/>
      </w:pPr>
      <w:r>
        <w:br w:type="page"/>
      </w:r>
    </w:p>
    <w:p w14:paraId="639E554D" w14:textId="04EACA31" w:rsidR="00F02771" w:rsidRPr="007645B8" w:rsidRDefault="00F02771" w:rsidP="00F02771">
      <w:pPr>
        <w:pStyle w:val="kopmw"/>
      </w:pPr>
      <w:r w:rsidRPr="007645B8">
        <w:lastRenderedPageBreak/>
        <w:t>#</w:t>
      </w:r>
      <w:r>
        <w:t>8</w:t>
      </w:r>
      <w:r w:rsidRPr="007645B8">
        <w:t xml:space="preserve">: </w:t>
      </w:r>
      <w:r w:rsidR="00350228" w:rsidRPr="00285BEC">
        <w:t>Gezien op straat</w:t>
      </w:r>
    </w:p>
    <w:p w14:paraId="4C3B5692" w14:textId="77777777" w:rsidR="00F02771" w:rsidRPr="007645B8" w:rsidRDefault="00F02771" w:rsidP="00F02771">
      <w:pPr>
        <w:rPr>
          <w:color w:val="171717" w:themeColor="background2" w:themeShade="1A"/>
        </w:rPr>
      </w:pPr>
      <w:r w:rsidRPr="007645B8">
        <w:rPr>
          <w:noProof/>
          <w:color w:val="171717" w:themeColor="background2" w:themeShade="1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9E370AC" wp14:editId="25666FCC">
                <wp:simplePos x="0" y="0"/>
                <wp:positionH relativeFrom="margin">
                  <wp:posOffset>7620</wp:posOffset>
                </wp:positionH>
                <wp:positionV relativeFrom="paragraph">
                  <wp:posOffset>27940</wp:posOffset>
                </wp:positionV>
                <wp:extent cx="434340" cy="0"/>
                <wp:effectExtent l="0" t="12700" r="35560" b="25400"/>
                <wp:wrapNone/>
                <wp:docPr id="34" name="Rechte verbindingslijn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" cy="0"/>
                        </a:xfrm>
                        <a:prstGeom prst="line">
                          <a:avLst/>
                        </a:prstGeom>
                        <a:ln w="41275">
                          <a:solidFill>
                            <a:srgbClr val="FC9B1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BF0E833" id="Rechte verbindingslijn 34" o:spid="_x0000_s1026" style="position:absolute;z-index:2517278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.6pt,2.2pt" to="34.8pt,2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" strokecolor="#fc9b1e" strokeweight="3.25pt">
                <v:stroke joinstyle="miter"/>
                <w10:wrap anchorx="margin"/>
              </v:line>
            </w:pict>
          </mc:Fallback>
        </mc:AlternateContent>
      </w:r>
    </w:p>
    <w:p w14:paraId="14DAF438" w14:textId="09E3713B" w:rsidR="00350228" w:rsidRDefault="00350228" w:rsidP="00350228">
      <w:pPr>
        <w:spacing w:before="100" w:beforeAutospacing="1"/>
      </w:pPr>
      <w:r w:rsidRPr="00285BEC">
        <w:t>Een van de leukste manieren van mails maken is om gebeurtenissen uit j</w:t>
      </w:r>
      <w:r>
        <w:t>e</w:t>
      </w:r>
      <w:r w:rsidRPr="00285BEC">
        <w:t xml:space="preserve"> dagelijks leven op te schrijven</w:t>
      </w:r>
      <w:r>
        <w:t xml:space="preserve">. </w:t>
      </w:r>
      <w:r w:rsidRPr="00285BEC">
        <w:t xml:space="preserve">Hoe je dat </w:t>
      </w:r>
      <w:r w:rsidR="008F1B4F">
        <w:t xml:space="preserve">goed </w:t>
      </w:r>
      <w:r w:rsidRPr="00285BEC">
        <w:t>doet</w:t>
      </w:r>
      <w:r>
        <w:t>,</w:t>
      </w:r>
      <w:r w:rsidRPr="00285BEC">
        <w:t xml:space="preserve"> </w:t>
      </w:r>
      <w:r w:rsidR="008F1B4F">
        <w:t>ontdek</w:t>
      </w:r>
      <w:r w:rsidRPr="00285BEC">
        <w:t xml:space="preserve"> je verderop in de training</w:t>
      </w:r>
      <w:r>
        <w:t xml:space="preserve">. </w:t>
      </w:r>
    </w:p>
    <w:p w14:paraId="708B2C45" w14:textId="12D670E6" w:rsidR="00F02771" w:rsidRPr="00F02771" w:rsidRDefault="008F1B4F" w:rsidP="00350228">
      <w:pPr>
        <w:spacing w:before="100" w:beforeAutospacing="1"/>
        <w:rPr>
          <w:color w:val="171717" w:themeColor="background2" w:themeShade="1A"/>
        </w:rPr>
      </w:pPr>
      <w:r>
        <w:t>Vertel</w:t>
      </w:r>
      <w:r w:rsidR="00350228" w:rsidRPr="00285BEC">
        <w:t xml:space="preserve"> je een verhaal dat je zelf hebt meegemaakt, </w:t>
      </w:r>
      <w:r>
        <w:t xml:space="preserve">begin daar dan </w:t>
      </w:r>
      <w:r w:rsidR="00350228" w:rsidRPr="00285BEC">
        <w:t>mee in je onderwerpregel</w:t>
      </w:r>
      <w:r w:rsidR="00F02771" w:rsidRPr="007645B8">
        <w:rPr>
          <w:color w:val="171717" w:themeColor="background2" w:themeShade="1A"/>
        </w:rPr>
        <w:t>.</w:t>
      </w:r>
    </w:p>
    <w:p w14:paraId="798BF882" w14:textId="77777777" w:rsidR="00821338" w:rsidRDefault="00821338" w:rsidP="00821338">
      <w:pPr>
        <w:spacing w:before="0" w:after="0"/>
      </w:pPr>
      <w:r>
        <w:t>Nu jij:</w:t>
      </w:r>
    </w:p>
    <w:p w14:paraId="09C994A2" w14:textId="77777777" w:rsidR="00821338" w:rsidRDefault="00821338" w:rsidP="00821338">
      <w:pPr>
        <w:spacing w:before="0" w:after="0"/>
      </w:pPr>
    </w:p>
    <w:p w14:paraId="1557B2A4" w14:textId="77777777" w:rsidR="00821338" w:rsidRDefault="00821338" w:rsidP="00821338">
      <w:pPr>
        <w:spacing w:before="0" w:after="0"/>
      </w:pPr>
      <w:r>
        <w:fldChar w:fldCharType="begin">
          <w:ffData>
            <w:name w:val="Text3"/>
            <w:enabled/>
            <w:calcOnExit w:val="0"/>
            <w:textInput>
              <w:format w:val="Alles beginhoofdletter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34EC7EFE" w14:textId="77777777" w:rsidR="00F02771" w:rsidRDefault="00F02771">
      <w:pPr>
        <w:spacing w:before="0" w:after="0"/>
      </w:pPr>
    </w:p>
    <w:p w14:paraId="323AEEA4" w14:textId="77777777" w:rsidR="00F02771" w:rsidRDefault="00F02771">
      <w:pPr>
        <w:spacing w:before="0" w:after="0"/>
      </w:pPr>
      <w:r>
        <w:br w:type="page"/>
      </w:r>
    </w:p>
    <w:p w14:paraId="19E1E1EC" w14:textId="4A12720D" w:rsidR="00F02771" w:rsidRPr="007645B8" w:rsidRDefault="00F02771" w:rsidP="00F02771">
      <w:pPr>
        <w:pStyle w:val="kopmw"/>
      </w:pPr>
      <w:r w:rsidRPr="007645B8">
        <w:lastRenderedPageBreak/>
        <w:t>#</w:t>
      </w:r>
      <w:r>
        <w:t>9</w:t>
      </w:r>
      <w:r w:rsidRPr="007645B8">
        <w:t xml:space="preserve">: </w:t>
      </w:r>
      <w:r w:rsidR="00350228" w:rsidRPr="00285BEC">
        <w:t>Gehoord in een serie</w:t>
      </w:r>
    </w:p>
    <w:p w14:paraId="09A4D422" w14:textId="77777777" w:rsidR="00F02771" w:rsidRPr="007645B8" w:rsidRDefault="00F02771" w:rsidP="00F02771">
      <w:pPr>
        <w:rPr>
          <w:color w:val="171717" w:themeColor="background2" w:themeShade="1A"/>
        </w:rPr>
      </w:pPr>
      <w:r w:rsidRPr="007645B8">
        <w:rPr>
          <w:noProof/>
          <w:color w:val="171717" w:themeColor="background2" w:themeShade="1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0438247" wp14:editId="48E9B768">
                <wp:simplePos x="0" y="0"/>
                <wp:positionH relativeFrom="margin">
                  <wp:posOffset>7620</wp:posOffset>
                </wp:positionH>
                <wp:positionV relativeFrom="paragraph">
                  <wp:posOffset>27940</wp:posOffset>
                </wp:positionV>
                <wp:extent cx="434340" cy="0"/>
                <wp:effectExtent l="0" t="12700" r="35560" b="25400"/>
                <wp:wrapNone/>
                <wp:docPr id="35" name="Rechte verbindingslij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" cy="0"/>
                        </a:xfrm>
                        <a:prstGeom prst="line">
                          <a:avLst/>
                        </a:prstGeom>
                        <a:ln w="41275">
                          <a:solidFill>
                            <a:srgbClr val="FC9B1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2F19C42" id="Rechte verbindingslijn 35" o:spid="_x0000_s1026" style="position:absolute;z-index:2517299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.6pt,2.2pt" to="34.8pt,2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" strokecolor="#fc9b1e" strokeweight="3.25pt">
                <v:stroke joinstyle="miter"/>
                <w10:wrap anchorx="margin"/>
              </v:line>
            </w:pict>
          </mc:Fallback>
        </mc:AlternateContent>
      </w:r>
    </w:p>
    <w:p w14:paraId="047D00A3" w14:textId="54B0DB3D" w:rsidR="00F02771" w:rsidRPr="00350228" w:rsidRDefault="00350228" w:rsidP="00F02771">
      <w:pPr>
        <w:spacing w:before="100" w:beforeAutospacing="1"/>
      </w:pPr>
      <w:r w:rsidRPr="00285BEC">
        <w:t xml:space="preserve">Hiervoor geldt hetzelfde als </w:t>
      </w:r>
      <w:r w:rsidR="008F1B4F">
        <w:t>bij</w:t>
      </w:r>
      <w:r w:rsidRPr="00285BEC">
        <w:t xml:space="preserve"> #8</w:t>
      </w:r>
      <w:r w:rsidR="008F1B4F">
        <w:t>. M</w:t>
      </w:r>
      <w:r>
        <w:t>aar nu</w:t>
      </w:r>
      <w:r w:rsidRPr="00285BEC">
        <w:t xml:space="preserve"> kom</w:t>
      </w:r>
      <w:r>
        <w:t xml:space="preserve"> je</w:t>
      </w:r>
      <w:r w:rsidRPr="00285BEC">
        <w:t xml:space="preserve"> iets tegen in een serie </w:t>
      </w:r>
      <w:r>
        <w:t>of film. Daar</w:t>
      </w:r>
      <w:r w:rsidRPr="00285BEC">
        <w:t xml:space="preserve"> knoop</w:t>
      </w:r>
      <w:r>
        <w:t xml:space="preserve"> je</w:t>
      </w:r>
      <w:r w:rsidRPr="00285BEC">
        <w:t xml:space="preserve"> een slim inzicht aan</w:t>
      </w:r>
      <w:r>
        <w:t>. G</w:t>
      </w:r>
      <w:r w:rsidRPr="00285BEC">
        <w:t>eef in je onderwerpregel alvast een hint</w:t>
      </w:r>
      <w:r w:rsidR="00F02771" w:rsidRPr="007645B8">
        <w:rPr>
          <w:color w:val="171717" w:themeColor="background2" w:themeShade="1A"/>
        </w:rPr>
        <w:t>.</w:t>
      </w:r>
    </w:p>
    <w:p w14:paraId="3298F4A8" w14:textId="77777777" w:rsidR="00821338" w:rsidRDefault="00821338" w:rsidP="00821338">
      <w:pPr>
        <w:spacing w:before="0" w:after="0"/>
      </w:pPr>
      <w:r>
        <w:t>Nu jij:</w:t>
      </w:r>
    </w:p>
    <w:p w14:paraId="30EE960B" w14:textId="77777777" w:rsidR="00821338" w:rsidRDefault="00821338" w:rsidP="00821338">
      <w:pPr>
        <w:spacing w:before="0" w:after="0"/>
      </w:pPr>
    </w:p>
    <w:p w14:paraId="4BFEE2A3" w14:textId="77777777" w:rsidR="00821338" w:rsidRDefault="00821338" w:rsidP="00821338">
      <w:pPr>
        <w:spacing w:before="0" w:after="0"/>
      </w:pPr>
      <w:r>
        <w:fldChar w:fldCharType="begin">
          <w:ffData>
            <w:name w:val="Text3"/>
            <w:enabled/>
            <w:calcOnExit w:val="0"/>
            <w:textInput>
              <w:format w:val="Alles beginhoofdletter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02F31767" w14:textId="77777777" w:rsidR="00F02771" w:rsidRDefault="00F02771">
      <w:pPr>
        <w:spacing w:before="0" w:after="0"/>
      </w:pPr>
    </w:p>
    <w:p w14:paraId="1162E1DB" w14:textId="77777777" w:rsidR="00F02771" w:rsidRDefault="00F02771">
      <w:pPr>
        <w:spacing w:before="0" w:after="0"/>
      </w:pPr>
      <w:r>
        <w:br w:type="page"/>
      </w:r>
    </w:p>
    <w:p w14:paraId="197F3C44" w14:textId="74351F28" w:rsidR="00F02771" w:rsidRPr="007645B8" w:rsidRDefault="00F02771" w:rsidP="00F02771">
      <w:pPr>
        <w:pStyle w:val="kopmw"/>
      </w:pPr>
      <w:r w:rsidRPr="007645B8">
        <w:lastRenderedPageBreak/>
        <w:t>#</w:t>
      </w:r>
      <w:r>
        <w:t>10</w:t>
      </w:r>
      <w:r w:rsidRPr="007645B8">
        <w:t xml:space="preserve">: </w:t>
      </w:r>
      <w:r w:rsidR="00350228" w:rsidRPr="00285BEC">
        <w:t>Fout woord</w:t>
      </w:r>
    </w:p>
    <w:p w14:paraId="4137CEE6" w14:textId="77777777" w:rsidR="00F02771" w:rsidRPr="007645B8" w:rsidRDefault="00F02771" w:rsidP="00F02771">
      <w:pPr>
        <w:rPr>
          <w:color w:val="171717" w:themeColor="background2" w:themeShade="1A"/>
        </w:rPr>
      </w:pPr>
      <w:r w:rsidRPr="007645B8">
        <w:rPr>
          <w:noProof/>
          <w:color w:val="171717" w:themeColor="background2" w:themeShade="1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775CF91" wp14:editId="7DA8F00C">
                <wp:simplePos x="0" y="0"/>
                <wp:positionH relativeFrom="margin">
                  <wp:posOffset>7620</wp:posOffset>
                </wp:positionH>
                <wp:positionV relativeFrom="paragraph">
                  <wp:posOffset>27940</wp:posOffset>
                </wp:positionV>
                <wp:extent cx="434340" cy="0"/>
                <wp:effectExtent l="0" t="12700" r="35560" b="25400"/>
                <wp:wrapNone/>
                <wp:docPr id="36" name="Rechte verbindingslijn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" cy="0"/>
                        </a:xfrm>
                        <a:prstGeom prst="line">
                          <a:avLst/>
                        </a:prstGeom>
                        <a:ln w="41275">
                          <a:solidFill>
                            <a:srgbClr val="FC9B1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D486EF" id="Rechte verbindingslijn 36" o:spid="_x0000_s1026" style="position:absolute;z-index:2517319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.6pt,2.2pt" to="34.8pt,2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" strokecolor="#fc9b1e" strokeweight="3.25pt">
                <v:stroke joinstyle="miter"/>
                <w10:wrap anchorx="margin"/>
              </v:line>
            </w:pict>
          </mc:Fallback>
        </mc:AlternateContent>
      </w:r>
    </w:p>
    <w:p w14:paraId="1CB76E2A" w14:textId="730BF863" w:rsidR="00F02771" w:rsidRPr="00F02771" w:rsidRDefault="008F1B4F" w:rsidP="00350228">
      <w:pPr>
        <w:spacing w:before="100" w:beforeAutospacing="1"/>
        <w:rPr>
          <w:color w:val="171717" w:themeColor="background2" w:themeShade="1A"/>
        </w:rPr>
      </w:pPr>
      <w:r>
        <w:t>Verzin</w:t>
      </w:r>
      <w:r w:rsidR="00350228" w:rsidRPr="00285BEC">
        <w:t xml:space="preserve"> een woord dat net een beetje anders is dan wat je lezer verwacht</w:t>
      </w:r>
      <w:r>
        <w:t xml:space="preserve">. Je </w:t>
      </w:r>
      <w:r w:rsidR="00350228" w:rsidRPr="00285BEC">
        <w:t>krijg</w:t>
      </w:r>
      <w:r>
        <w:t>t dan</w:t>
      </w:r>
      <w:r w:rsidR="00350228" w:rsidRPr="00285BEC">
        <w:t xml:space="preserve"> net even wat meer attentie</w:t>
      </w:r>
      <w:r w:rsidR="00F02771" w:rsidRPr="007645B8">
        <w:rPr>
          <w:color w:val="171717" w:themeColor="background2" w:themeShade="1A"/>
        </w:rPr>
        <w:t>.</w:t>
      </w:r>
    </w:p>
    <w:p w14:paraId="4ED83311" w14:textId="77777777" w:rsidR="00821338" w:rsidRDefault="00821338" w:rsidP="00821338">
      <w:pPr>
        <w:spacing w:before="0" w:after="0"/>
      </w:pPr>
      <w:r>
        <w:t>Nu jij:</w:t>
      </w:r>
    </w:p>
    <w:p w14:paraId="572C031E" w14:textId="77777777" w:rsidR="00821338" w:rsidRDefault="00821338" w:rsidP="00821338">
      <w:pPr>
        <w:spacing w:before="0" w:after="0"/>
      </w:pPr>
    </w:p>
    <w:p w14:paraId="4E807DF9" w14:textId="77777777" w:rsidR="00821338" w:rsidRDefault="00821338" w:rsidP="00821338">
      <w:pPr>
        <w:spacing w:before="0" w:after="0"/>
      </w:pPr>
      <w:r>
        <w:fldChar w:fldCharType="begin">
          <w:ffData>
            <w:name w:val="Text3"/>
            <w:enabled/>
            <w:calcOnExit w:val="0"/>
            <w:textInput>
              <w:format w:val="Alles beginhoofdletter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14EF6E71" w14:textId="77777777" w:rsidR="00F02771" w:rsidRDefault="00F02771">
      <w:pPr>
        <w:spacing w:before="0" w:after="0"/>
      </w:pPr>
    </w:p>
    <w:p w14:paraId="2212D9FC" w14:textId="77777777" w:rsidR="00F02771" w:rsidRDefault="00F02771">
      <w:pPr>
        <w:spacing w:before="0" w:after="0"/>
      </w:pPr>
      <w:r>
        <w:br w:type="page"/>
      </w:r>
    </w:p>
    <w:p w14:paraId="48414ECB" w14:textId="208BBA7F" w:rsidR="00F02771" w:rsidRPr="007645B8" w:rsidRDefault="00F02771" w:rsidP="00F02771">
      <w:pPr>
        <w:pStyle w:val="kopmw"/>
      </w:pPr>
      <w:r w:rsidRPr="007645B8">
        <w:lastRenderedPageBreak/>
        <w:t>#</w:t>
      </w:r>
      <w:r>
        <w:t>11</w:t>
      </w:r>
      <w:r w:rsidRPr="007645B8">
        <w:t xml:space="preserve">: </w:t>
      </w:r>
      <w:proofErr w:type="spellStart"/>
      <w:r w:rsidR="00350228" w:rsidRPr="00285BEC">
        <w:t>Fiktoutje</w:t>
      </w:r>
      <w:proofErr w:type="spellEnd"/>
    </w:p>
    <w:p w14:paraId="0C78AF12" w14:textId="77777777" w:rsidR="00F02771" w:rsidRPr="007645B8" w:rsidRDefault="00F02771" w:rsidP="00F02771">
      <w:pPr>
        <w:rPr>
          <w:color w:val="171717" w:themeColor="background2" w:themeShade="1A"/>
        </w:rPr>
      </w:pPr>
      <w:r w:rsidRPr="007645B8">
        <w:rPr>
          <w:noProof/>
          <w:color w:val="171717" w:themeColor="background2" w:themeShade="1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9BA6D05" wp14:editId="0FF524A6">
                <wp:simplePos x="0" y="0"/>
                <wp:positionH relativeFrom="margin">
                  <wp:posOffset>7620</wp:posOffset>
                </wp:positionH>
                <wp:positionV relativeFrom="paragraph">
                  <wp:posOffset>27940</wp:posOffset>
                </wp:positionV>
                <wp:extent cx="434340" cy="0"/>
                <wp:effectExtent l="0" t="12700" r="35560" b="25400"/>
                <wp:wrapNone/>
                <wp:docPr id="37" name="Rechte verbindingslij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" cy="0"/>
                        </a:xfrm>
                        <a:prstGeom prst="line">
                          <a:avLst/>
                        </a:prstGeom>
                        <a:ln w="41275">
                          <a:solidFill>
                            <a:srgbClr val="FC9B1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3D897C4" id="Rechte verbindingslijn 37" o:spid="_x0000_s1026" style="position:absolute;z-index:2517340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.6pt,2.2pt" to="34.8pt,2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" strokecolor="#fc9b1e" strokeweight="3.25pt">
                <v:stroke joinstyle="miter"/>
                <w10:wrap anchorx="margin"/>
              </v:line>
            </w:pict>
          </mc:Fallback>
        </mc:AlternateContent>
      </w:r>
    </w:p>
    <w:p w14:paraId="78F2A20B" w14:textId="607DAB68" w:rsidR="00350228" w:rsidRPr="00285BEC" w:rsidRDefault="00350228" w:rsidP="00350228">
      <w:pPr>
        <w:spacing w:before="100" w:beforeAutospacing="1"/>
      </w:pPr>
      <w:r w:rsidRPr="00285BEC">
        <w:t xml:space="preserve">Er is een heel merk rond een tikfoutje gecreëerd: </w:t>
      </w:r>
      <w:proofErr w:type="spellStart"/>
      <w:r w:rsidRPr="00285BEC">
        <w:t>fcuk</w:t>
      </w:r>
      <w:proofErr w:type="spellEnd"/>
      <w:r>
        <w:t xml:space="preserve">. </w:t>
      </w:r>
      <w:r w:rsidRPr="00285BEC">
        <w:t>Waarom zou jij niet een opvallend tikfoutje gebruiken in je onderwerpregel?</w:t>
      </w:r>
    </w:p>
    <w:p w14:paraId="2DD1FF39" w14:textId="50F524D8" w:rsidR="00F02771" w:rsidRPr="00F02771" w:rsidRDefault="008F1B4F" w:rsidP="00350228">
      <w:pPr>
        <w:spacing w:before="100" w:beforeAutospacing="1"/>
        <w:rPr>
          <w:color w:val="171717" w:themeColor="background2" w:themeShade="1A"/>
        </w:rPr>
      </w:pPr>
      <w:r>
        <w:t>Zo</w:t>
      </w:r>
      <w:r w:rsidR="00350228" w:rsidRPr="00285BEC">
        <w:t xml:space="preserve"> zijn </w:t>
      </w:r>
      <w:r>
        <w:t xml:space="preserve">er </w:t>
      </w:r>
      <w:r w:rsidR="00350228" w:rsidRPr="00285BEC">
        <w:t xml:space="preserve">woorden die </w:t>
      </w:r>
      <w:r>
        <w:t>mak</w:t>
      </w:r>
      <w:r w:rsidR="00350228" w:rsidRPr="00285BEC">
        <w:t>en dat je in de spam belandt</w:t>
      </w:r>
      <w:r w:rsidR="00350228">
        <w:t xml:space="preserve">. </w:t>
      </w:r>
      <w:r>
        <w:t>Maar d</w:t>
      </w:r>
      <w:r w:rsidR="00350228" w:rsidRPr="00285BEC">
        <w:t xml:space="preserve">oor ze expres verkeerd te </w:t>
      </w:r>
      <w:r>
        <w:t>spellen</w:t>
      </w:r>
      <w:r w:rsidR="00350228" w:rsidRPr="00285BEC">
        <w:t>, voorkom je dat</w:t>
      </w:r>
      <w:r w:rsidR="00F02771">
        <w:t>.</w:t>
      </w:r>
    </w:p>
    <w:p w14:paraId="7940C60A" w14:textId="77777777" w:rsidR="00821338" w:rsidRDefault="00821338" w:rsidP="00821338">
      <w:pPr>
        <w:spacing w:before="0" w:after="0"/>
      </w:pPr>
      <w:r>
        <w:t>Nu jij:</w:t>
      </w:r>
    </w:p>
    <w:p w14:paraId="44FA5F73" w14:textId="77777777" w:rsidR="00821338" w:rsidRDefault="00821338" w:rsidP="00821338">
      <w:pPr>
        <w:spacing w:before="0" w:after="0"/>
      </w:pPr>
    </w:p>
    <w:p w14:paraId="542C9552" w14:textId="77777777" w:rsidR="00821338" w:rsidRDefault="00821338" w:rsidP="00821338">
      <w:pPr>
        <w:spacing w:before="0" w:after="0"/>
      </w:pPr>
      <w:r>
        <w:fldChar w:fldCharType="begin">
          <w:ffData>
            <w:name w:val="Text3"/>
            <w:enabled/>
            <w:calcOnExit w:val="0"/>
            <w:textInput>
              <w:format w:val="Alles beginhoofdletter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69A80139" w14:textId="77777777" w:rsidR="00F02771" w:rsidRDefault="00F02771">
      <w:pPr>
        <w:spacing w:before="0" w:after="0"/>
      </w:pPr>
    </w:p>
    <w:p w14:paraId="6066EFDA" w14:textId="77777777" w:rsidR="00F02771" w:rsidRDefault="00F02771">
      <w:pPr>
        <w:spacing w:before="0" w:after="0"/>
      </w:pPr>
      <w:r>
        <w:br w:type="page"/>
      </w:r>
    </w:p>
    <w:p w14:paraId="680C5B08" w14:textId="185C8028" w:rsidR="00F02771" w:rsidRPr="007645B8" w:rsidRDefault="00F02771" w:rsidP="00F02771">
      <w:pPr>
        <w:pStyle w:val="kopmw"/>
      </w:pPr>
      <w:r w:rsidRPr="007645B8">
        <w:lastRenderedPageBreak/>
        <w:t>#</w:t>
      </w:r>
      <w:r>
        <w:t>12</w:t>
      </w:r>
      <w:r w:rsidRPr="007645B8">
        <w:t xml:space="preserve">: </w:t>
      </w:r>
      <w:r w:rsidR="00350228" w:rsidRPr="00285BEC">
        <w:t>Eén woord</w:t>
      </w:r>
    </w:p>
    <w:p w14:paraId="3D0D1DC5" w14:textId="77777777" w:rsidR="00F02771" w:rsidRPr="007645B8" w:rsidRDefault="00F02771" w:rsidP="00F02771">
      <w:pPr>
        <w:rPr>
          <w:color w:val="171717" w:themeColor="background2" w:themeShade="1A"/>
        </w:rPr>
      </w:pPr>
      <w:r w:rsidRPr="007645B8">
        <w:rPr>
          <w:noProof/>
          <w:color w:val="171717" w:themeColor="background2" w:themeShade="1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A7571C9" wp14:editId="169B0809">
                <wp:simplePos x="0" y="0"/>
                <wp:positionH relativeFrom="margin">
                  <wp:posOffset>7620</wp:posOffset>
                </wp:positionH>
                <wp:positionV relativeFrom="paragraph">
                  <wp:posOffset>27940</wp:posOffset>
                </wp:positionV>
                <wp:extent cx="434340" cy="0"/>
                <wp:effectExtent l="0" t="12700" r="35560" b="25400"/>
                <wp:wrapNone/>
                <wp:docPr id="38" name="Rechte verbindingslijn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" cy="0"/>
                        </a:xfrm>
                        <a:prstGeom prst="line">
                          <a:avLst/>
                        </a:prstGeom>
                        <a:ln w="41275">
                          <a:solidFill>
                            <a:srgbClr val="FC9B1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B81A827" id="Rechte verbindingslijn 38" o:spid="_x0000_s1026" style="position:absolute;z-index:2517360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.6pt,2.2pt" to="34.8pt,2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" strokecolor="#fc9b1e" strokeweight="3.25pt">
                <v:stroke joinstyle="miter"/>
                <w10:wrap anchorx="margin"/>
              </v:line>
            </w:pict>
          </mc:Fallback>
        </mc:AlternateContent>
      </w:r>
    </w:p>
    <w:p w14:paraId="028983E4" w14:textId="0E7A77E7" w:rsidR="00F02771" w:rsidRPr="00350228" w:rsidRDefault="00350228" w:rsidP="00350228">
      <w:pPr>
        <w:spacing w:before="100" w:beforeAutospacing="1"/>
      </w:pPr>
      <w:r>
        <w:t>E</w:t>
      </w:r>
      <w:r w:rsidRPr="00285BEC">
        <w:t xml:space="preserve">cht, soms heb je niets meer nodig dan </w:t>
      </w:r>
      <w:r w:rsidR="008F1B4F">
        <w:t>éé</w:t>
      </w:r>
      <w:r w:rsidRPr="00285BEC">
        <w:t>n woord</w:t>
      </w:r>
      <w:r>
        <w:t xml:space="preserve">. </w:t>
      </w:r>
      <w:r w:rsidRPr="00285BEC">
        <w:t>Probeer het</w:t>
      </w:r>
      <w:r>
        <w:t xml:space="preserve">. </w:t>
      </w:r>
      <w:r w:rsidRPr="00285BEC">
        <w:t>Doe het niet te vaak</w:t>
      </w:r>
      <w:r>
        <w:t xml:space="preserve">. </w:t>
      </w:r>
    </w:p>
    <w:p w14:paraId="15F69D31" w14:textId="77777777" w:rsidR="00821338" w:rsidRDefault="00821338" w:rsidP="00821338">
      <w:pPr>
        <w:spacing w:before="0" w:after="0"/>
      </w:pPr>
      <w:r>
        <w:t>Nu jij:</w:t>
      </w:r>
    </w:p>
    <w:p w14:paraId="30F927D6" w14:textId="77777777" w:rsidR="00821338" w:rsidRDefault="00821338" w:rsidP="00821338">
      <w:pPr>
        <w:spacing w:before="0" w:after="0"/>
      </w:pPr>
    </w:p>
    <w:p w14:paraId="6179F7B6" w14:textId="77777777" w:rsidR="00821338" w:rsidRDefault="00821338" w:rsidP="00821338">
      <w:pPr>
        <w:spacing w:before="0" w:after="0"/>
      </w:pPr>
      <w:r>
        <w:fldChar w:fldCharType="begin">
          <w:ffData>
            <w:name w:val="Text3"/>
            <w:enabled/>
            <w:calcOnExit w:val="0"/>
            <w:textInput>
              <w:format w:val="Alles beginhoofdletter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31FD9170" w14:textId="77777777" w:rsidR="00F02771" w:rsidRDefault="00F02771">
      <w:pPr>
        <w:spacing w:before="0" w:after="0"/>
      </w:pPr>
    </w:p>
    <w:p w14:paraId="7DF80101" w14:textId="77777777" w:rsidR="00F02771" w:rsidRDefault="00F02771">
      <w:pPr>
        <w:spacing w:before="0" w:after="0"/>
      </w:pPr>
      <w:r>
        <w:br w:type="page"/>
      </w:r>
    </w:p>
    <w:p w14:paraId="2E4B85F7" w14:textId="6F0863BF" w:rsidR="00F02771" w:rsidRPr="007645B8" w:rsidRDefault="00F02771" w:rsidP="00F02771">
      <w:pPr>
        <w:pStyle w:val="kopmw"/>
      </w:pPr>
      <w:r w:rsidRPr="007645B8">
        <w:lastRenderedPageBreak/>
        <w:t>#</w:t>
      </w:r>
      <w:r>
        <w:t>13</w:t>
      </w:r>
      <w:r w:rsidRPr="007645B8">
        <w:t xml:space="preserve">: </w:t>
      </w:r>
      <w:r w:rsidR="00350228" w:rsidRPr="00285BEC">
        <w:t>Urgentie</w:t>
      </w:r>
    </w:p>
    <w:p w14:paraId="225F1F49" w14:textId="77777777" w:rsidR="00F02771" w:rsidRPr="007645B8" w:rsidRDefault="00F02771" w:rsidP="00F02771">
      <w:pPr>
        <w:rPr>
          <w:color w:val="171717" w:themeColor="background2" w:themeShade="1A"/>
        </w:rPr>
      </w:pPr>
      <w:r w:rsidRPr="007645B8">
        <w:rPr>
          <w:noProof/>
          <w:color w:val="171717" w:themeColor="background2" w:themeShade="1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A23DA1E" wp14:editId="7C73A57C">
                <wp:simplePos x="0" y="0"/>
                <wp:positionH relativeFrom="margin">
                  <wp:posOffset>7620</wp:posOffset>
                </wp:positionH>
                <wp:positionV relativeFrom="paragraph">
                  <wp:posOffset>27940</wp:posOffset>
                </wp:positionV>
                <wp:extent cx="434340" cy="0"/>
                <wp:effectExtent l="0" t="12700" r="35560" b="25400"/>
                <wp:wrapNone/>
                <wp:docPr id="39" name="Rechte verbindingslijn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" cy="0"/>
                        </a:xfrm>
                        <a:prstGeom prst="line">
                          <a:avLst/>
                        </a:prstGeom>
                        <a:ln w="41275">
                          <a:solidFill>
                            <a:srgbClr val="FC9B1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BCC911B" id="Rechte verbindingslijn 39" o:spid="_x0000_s1026" style="position:absolute;z-index:2517381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.6pt,2.2pt" to="34.8pt,2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" strokecolor="#fc9b1e" strokeweight="3.25pt">
                <v:stroke joinstyle="miter"/>
                <w10:wrap anchorx="margin"/>
              </v:line>
            </w:pict>
          </mc:Fallback>
        </mc:AlternateContent>
      </w:r>
    </w:p>
    <w:p w14:paraId="50C385D0" w14:textId="640FE597" w:rsidR="00F02771" w:rsidRPr="00350228" w:rsidRDefault="008F1B4F" w:rsidP="00350228">
      <w:pPr>
        <w:spacing w:before="100" w:beforeAutospacing="1"/>
      </w:pPr>
      <w:r>
        <w:t>Urgentie</w:t>
      </w:r>
      <w:r w:rsidR="00350228" w:rsidRPr="00285BEC">
        <w:t xml:space="preserve"> </w:t>
      </w:r>
      <w:r>
        <w:t xml:space="preserve">in je onderwerpregel </w:t>
      </w:r>
      <w:r w:rsidR="00350228" w:rsidRPr="00285BEC">
        <w:t xml:space="preserve">gebruik je natuurlijk vooral </w:t>
      </w:r>
      <w:r>
        <w:t>wanneer</w:t>
      </w:r>
      <w:r w:rsidR="00350228" w:rsidRPr="00285BEC">
        <w:t xml:space="preserve"> je een </w:t>
      </w:r>
      <w:r>
        <w:t>tijdelijk aanbod hebt</w:t>
      </w:r>
      <w:r>
        <w:rPr>
          <w:color w:val="171717" w:themeColor="background2" w:themeShade="1A"/>
        </w:rPr>
        <w:t xml:space="preserve">. </w:t>
      </w:r>
    </w:p>
    <w:p w14:paraId="58A90470" w14:textId="77777777" w:rsidR="00821338" w:rsidRDefault="00821338" w:rsidP="00821338">
      <w:pPr>
        <w:spacing w:before="0" w:after="0"/>
      </w:pPr>
      <w:r>
        <w:t>Nu jij:</w:t>
      </w:r>
    </w:p>
    <w:p w14:paraId="671C15DA" w14:textId="77777777" w:rsidR="00821338" w:rsidRDefault="00821338" w:rsidP="00821338">
      <w:pPr>
        <w:spacing w:before="0" w:after="0"/>
      </w:pPr>
    </w:p>
    <w:p w14:paraId="3B7F2BE1" w14:textId="77777777" w:rsidR="00821338" w:rsidRDefault="00821338" w:rsidP="00821338">
      <w:pPr>
        <w:spacing w:before="0" w:after="0"/>
      </w:pPr>
      <w:r>
        <w:fldChar w:fldCharType="begin">
          <w:ffData>
            <w:name w:val="Text3"/>
            <w:enabled/>
            <w:calcOnExit w:val="0"/>
            <w:textInput>
              <w:format w:val="Alles beginhoofdletter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562EAF4F" w14:textId="77777777" w:rsidR="00F02771" w:rsidRDefault="00F02771">
      <w:pPr>
        <w:spacing w:before="0" w:after="0"/>
      </w:pPr>
    </w:p>
    <w:p w14:paraId="52303E7E" w14:textId="77777777" w:rsidR="00F02771" w:rsidRDefault="00F02771">
      <w:pPr>
        <w:spacing w:before="0" w:after="0"/>
      </w:pPr>
      <w:r>
        <w:br w:type="page"/>
      </w:r>
    </w:p>
    <w:p w14:paraId="1FDA39AC" w14:textId="25ED4276" w:rsidR="00F02771" w:rsidRPr="007645B8" w:rsidRDefault="00F02771" w:rsidP="00F02771">
      <w:pPr>
        <w:pStyle w:val="kopmw"/>
      </w:pPr>
      <w:r w:rsidRPr="007645B8">
        <w:lastRenderedPageBreak/>
        <w:t>#</w:t>
      </w:r>
      <w:r>
        <w:t>14</w:t>
      </w:r>
      <w:r w:rsidRPr="007645B8">
        <w:t xml:space="preserve">: </w:t>
      </w:r>
      <w:r w:rsidR="00350228" w:rsidRPr="00285BEC">
        <w:t>Schaarste</w:t>
      </w:r>
    </w:p>
    <w:p w14:paraId="11E3436B" w14:textId="77777777" w:rsidR="00F02771" w:rsidRPr="007645B8" w:rsidRDefault="00F02771" w:rsidP="00F02771">
      <w:pPr>
        <w:rPr>
          <w:color w:val="171717" w:themeColor="background2" w:themeShade="1A"/>
        </w:rPr>
      </w:pPr>
      <w:r w:rsidRPr="007645B8">
        <w:rPr>
          <w:noProof/>
          <w:color w:val="171717" w:themeColor="background2" w:themeShade="1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45F0F81" wp14:editId="6DE293C3">
                <wp:simplePos x="0" y="0"/>
                <wp:positionH relativeFrom="margin">
                  <wp:posOffset>7620</wp:posOffset>
                </wp:positionH>
                <wp:positionV relativeFrom="paragraph">
                  <wp:posOffset>27940</wp:posOffset>
                </wp:positionV>
                <wp:extent cx="434340" cy="0"/>
                <wp:effectExtent l="0" t="12700" r="35560" b="25400"/>
                <wp:wrapNone/>
                <wp:docPr id="40" name="Rechte verbindingslijn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" cy="0"/>
                        </a:xfrm>
                        <a:prstGeom prst="line">
                          <a:avLst/>
                        </a:prstGeom>
                        <a:ln w="41275">
                          <a:solidFill>
                            <a:srgbClr val="FC9B1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33D2EFC" id="Rechte verbindingslijn 40" o:spid="_x0000_s1026" style="position:absolute;z-index:2517401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.6pt,2.2pt" to="34.8pt,2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" strokecolor="#fc9b1e" strokeweight="3.25pt">
                <v:stroke joinstyle="miter"/>
                <w10:wrap anchorx="margin"/>
              </v:line>
            </w:pict>
          </mc:Fallback>
        </mc:AlternateContent>
      </w:r>
    </w:p>
    <w:p w14:paraId="0B80F62D" w14:textId="309BADF3" w:rsidR="00F02771" w:rsidRPr="00350228" w:rsidRDefault="00350228" w:rsidP="00F02771">
      <w:pPr>
        <w:spacing w:before="100" w:beforeAutospacing="1"/>
      </w:pPr>
      <w:r w:rsidRPr="00285BEC">
        <w:t xml:space="preserve">Gebruik </w:t>
      </w:r>
      <w:r>
        <w:t>schaarste</w:t>
      </w:r>
      <w:r w:rsidRPr="00285BEC">
        <w:t xml:space="preserve"> net als urgentie vooral in mails met een verkoopkarakter</w:t>
      </w:r>
      <w:r w:rsidR="00F02771" w:rsidRPr="007645B8">
        <w:rPr>
          <w:color w:val="171717" w:themeColor="background2" w:themeShade="1A"/>
        </w:rPr>
        <w:t>.</w:t>
      </w:r>
    </w:p>
    <w:p w14:paraId="466ECB5C" w14:textId="77777777" w:rsidR="00821338" w:rsidRDefault="00821338" w:rsidP="00821338">
      <w:pPr>
        <w:spacing w:before="0" w:after="0"/>
      </w:pPr>
      <w:r>
        <w:t>Nu jij:</w:t>
      </w:r>
    </w:p>
    <w:p w14:paraId="237C6D5A" w14:textId="77777777" w:rsidR="00821338" w:rsidRDefault="00821338" w:rsidP="00821338">
      <w:pPr>
        <w:spacing w:before="0" w:after="0"/>
      </w:pPr>
    </w:p>
    <w:p w14:paraId="777BE2DE" w14:textId="77777777" w:rsidR="00821338" w:rsidRDefault="00821338" w:rsidP="00821338">
      <w:pPr>
        <w:spacing w:before="0" w:after="0"/>
      </w:pPr>
      <w:r>
        <w:fldChar w:fldCharType="begin">
          <w:ffData>
            <w:name w:val="Text3"/>
            <w:enabled/>
            <w:calcOnExit w:val="0"/>
            <w:textInput>
              <w:format w:val="Alles beginhoofdletter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49CC69BF" w14:textId="77777777" w:rsidR="00F02771" w:rsidRDefault="00F02771">
      <w:pPr>
        <w:spacing w:before="0" w:after="0"/>
      </w:pPr>
    </w:p>
    <w:p w14:paraId="54EBD40D" w14:textId="77777777" w:rsidR="00F02771" w:rsidRDefault="00F02771">
      <w:pPr>
        <w:spacing w:before="0" w:after="0"/>
      </w:pPr>
      <w:r>
        <w:br w:type="page"/>
      </w:r>
    </w:p>
    <w:p w14:paraId="7632C8EA" w14:textId="5C3F8C86" w:rsidR="00F02771" w:rsidRPr="007645B8" w:rsidRDefault="00F02771" w:rsidP="00F02771">
      <w:pPr>
        <w:pStyle w:val="kopmw"/>
      </w:pPr>
      <w:r w:rsidRPr="007645B8">
        <w:lastRenderedPageBreak/>
        <w:t>#</w:t>
      </w:r>
      <w:r>
        <w:t>15</w:t>
      </w:r>
      <w:r w:rsidRPr="007645B8">
        <w:t xml:space="preserve">: </w:t>
      </w:r>
      <w:r w:rsidR="00350228" w:rsidRPr="00285BEC">
        <w:t>Geleende autoriteit</w:t>
      </w:r>
    </w:p>
    <w:p w14:paraId="1552C32E" w14:textId="77777777" w:rsidR="00F02771" w:rsidRPr="007645B8" w:rsidRDefault="00F02771" w:rsidP="00F02771">
      <w:pPr>
        <w:rPr>
          <w:color w:val="171717" w:themeColor="background2" w:themeShade="1A"/>
        </w:rPr>
      </w:pPr>
      <w:r w:rsidRPr="007645B8">
        <w:rPr>
          <w:noProof/>
          <w:color w:val="171717" w:themeColor="background2" w:themeShade="1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67C09AC" wp14:editId="0F8C01CD">
                <wp:simplePos x="0" y="0"/>
                <wp:positionH relativeFrom="margin">
                  <wp:posOffset>7620</wp:posOffset>
                </wp:positionH>
                <wp:positionV relativeFrom="paragraph">
                  <wp:posOffset>27940</wp:posOffset>
                </wp:positionV>
                <wp:extent cx="434340" cy="0"/>
                <wp:effectExtent l="0" t="12700" r="35560" b="25400"/>
                <wp:wrapNone/>
                <wp:docPr id="41" name="Rechte verbindingslijn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" cy="0"/>
                        </a:xfrm>
                        <a:prstGeom prst="line">
                          <a:avLst/>
                        </a:prstGeom>
                        <a:ln w="41275">
                          <a:solidFill>
                            <a:srgbClr val="FC9B1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CBF79F0" id="Rechte verbindingslijn 41" o:spid="_x0000_s1026" style="position:absolute;z-index:2517422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.6pt,2.2pt" to="34.8pt,2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" strokecolor="#fc9b1e" strokeweight="3.25pt">
                <v:stroke joinstyle="miter"/>
                <w10:wrap anchorx="margin"/>
              </v:line>
            </w:pict>
          </mc:Fallback>
        </mc:AlternateContent>
      </w:r>
    </w:p>
    <w:p w14:paraId="2C959B2B" w14:textId="6FE6E63B" w:rsidR="00350228" w:rsidRPr="00285BEC" w:rsidRDefault="00350228" w:rsidP="00350228">
      <w:pPr>
        <w:spacing w:before="100" w:beforeAutospacing="1"/>
      </w:pPr>
      <w:r>
        <w:t>S</w:t>
      </w:r>
      <w:r w:rsidRPr="00285BEC">
        <w:t>lim idee</w:t>
      </w:r>
      <w:r>
        <w:t xml:space="preserve">: onthul in je </w:t>
      </w:r>
      <w:r w:rsidRPr="00285BEC">
        <w:t>mail iets over een (wereld)beroemd persoon</w:t>
      </w:r>
      <w:r>
        <w:t xml:space="preserve">. </w:t>
      </w:r>
      <w:r w:rsidRPr="00285BEC">
        <w:t>D</w:t>
      </w:r>
      <w:r w:rsidR="008F1B4F">
        <w:t xml:space="preserve">an </w:t>
      </w:r>
      <w:r w:rsidRPr="00285BEC">
        <w:t xml:space="preserve">straalt er automatisch wat van </w:t>
      </w:r>
      <w:r w:rsidR="008F1B4F">
        <w:t>zijn</w:t>
      </w:r>
      <w:r w:rsidRPr="00285BEC">
        <w:t xml:space="preserve"> </w:t>
      </w:r>
      <w:r w:rsidR="008F1B4F">
        <w:t xml:space="preserve">of haar </w:t>
      </w:r>
      <w:r w:rsidRPr="00285BEC">
        <w:t xml:space="preserve">autoriteit </w:t>
      </w:r>
      <w:r w:rsidR="008F1B4F">
        <w:t xml:space="preserve">af </w:t>
      </w:r>
      <w:r w:rsidRPr="00285BEC">
        <w:t>op jou</w:t>
      </w:r>
      <w:r>
        <w:t>.</w:t>
      </w:r>
    </w:p>
    <w:p w14:paraId="2E63D9BB" w14:textId="76240542" w:rsidR="00F02771" w:rsidRPr="00F02771" w:rsidRDefault="00350228" w:rsidP="00350228">
      <w:pPr>
        <w:spacing w:before="100" w:beforeAutospacing="1"/>
        <w:rPr>
          <w:color w:val="171717" w:themeColor="background2" w:themeShade="1A"/>
        </w:rPr>
      </w:pPr>
      <w:r w:rsidRPr="00285BEC">
        <w:t>Uiteraard moet het wel gaan over jouw vakgebied</w:t>
      </w:r>
      <w:r w:rsidR="00F02771" w:rsidRPr="007645B8">
        <w:rPr>
          <w:color w:val="171717" w:themeColor="background2" w:themeShade="1A"/>
        </w:rPr>
        <w:t>.</w:t>
      </w:r>
    </w:p>
    <w:p w14:paraId="0FE1D66B" w14:textId="77777777" w:rsidR="00821338" w:rsidRDefault="00821338" w:rsidP="00821338">
      <w:pPr>
        <w:spacing w:before="0" w:after="0"/>
      </w:pPr>
      <w:r>
        <w:t>Nu jij:</w:t>
      </w:r>
    </w:p>
    <w:p w14:paraId="65EB7F5E" w14:textId="77777777" w:rsidR="00821338" w:rsidRDefault="00821338" w:rsidP="00821338">
      <w:pPr>
        <w:spacing w:before="0" w:after="0"/>
      </w:pPr>
    </w:p>
    <w:p w14:paraId="16821CD8" w14:textId="77777777" w:rsidR="00821338" w:rsidRDefault="00821338" w:rsidP="00821338">
      <w:pPr>
        <w:spacing w:before="0" w:after="0"/>
      </w:pPr>
      <w:r>
        <w:fldChar w:fldCharType="begin">
          <w:ffData>
            <w:name w:val="Text3"/>
            <w:enabled/>
            <w:calcOnExit w:val="0"/>
            <w:textInput>
              <w:format w:val="Alles beginhoofdletter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6E1E5EA9" w14:textId="77777777" w:rsidR="00F02771" w:rsidRDefault="00F02771">
      <w:pPr>
        <w:spacing w:before="0" w:after="0"/>
      </w:pPr>
    </w:p>
    <w:p w14:paraId="2708094D" w14:textId="77777777" w:rsidR="00F02771" w:rsidRDefault="00F02771">
      <w:pPr>
        <w:spacing w:before="0" w:after="0"/>
      </w:pPr>
      <w:r>
        <w:br w:type="page"/>
      </w:r>
    </w:p>
    <w:p w14:paraId="28BC0185" w14:textId="5144B951" w:rsidR="00F02771" w:rsidRPr="007645B8" w:rsidRDefault="00F02771" w:rsidP="00F02771">
      <w:pPr>
        <w:pStyle w:val="kopmw"/>
      </w:pPr>
      <w:r w:rsidRPr="007645B8">
        <w:lastRenderedPageBreak/>
        <w:t>#</w:t>
      </w:r>
      <w:r>
        <w:t>16</w:t>
      </w:r>
      <w:r w:rsidRPr="007645B8">
        <w:t xml:space="preserve">: </w:t>
      </w:r>
      <w:r w:rsidR="00350228" w:rsidRPr="00285BEC">
        <w:t xml:space="preserve">Methode </w:t>
      </w:r>
      <w:r w:rsidR="00350228">
        <w:t>of</w:t>
      </w:r>
      <w:r w:rsidR="00350228" w:rsidRPr="00285BEC">
        <w:t xml:space="preserve"> formule</w:t>
      </w:r>
    </w:p>
    <w:p w14:paraId="4F9310B3" w14:textId="77777777" w:rsidR="00F02771" w:rsidRPr="007645B8" w:rsidRDefault="00F02771" w:rsidP="00F02771">
      <w:pPr>
        <w:rPr>
          <w:color w:val="171717" w:themeColor="background2" w:themeShade="1A"/>
        </w:rPr>
      </w:pPr>
      <w:r w:rsidRPr="007645B8">
        <w:rPr>
          <w:noProof/>
          <w:color w:val="171717" w:themeColor="background2" w:themeShade="1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E6D7B03" wp14:editId="1914D771">
                <wp:simplePos x="0" y="0"/>
                <wp:positionH relativeFrom="margin">
                  <wp:posOffset>7620</wp:posOffset>
                </wp:positionH>
                <wp:positionV relativeFrom="paragraph">
                  <wp:posOffset>27940</wp:posOffset>
                </wp:positionV>
                <wp:extent cx="434340" cy="0"/>
                <wp:effectExtent l="0" t="12700" r="35560" b="25400"/>
                <wp:wrapNone/>
                <wp:docPr id="42" name="Rechte verbindingslij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" cy="0"/>
                        </a:xfrm>
                        <a:prstGeom prst="line">
                          <a:avLst/>
                        </a:prstGeom>
                        <a:ln w="41275">
                          <a:solidFill>
                            <a:srgbClr val="FC9B1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8F1DC2D" id="Rechte verbindingslijn 42" o:spid="_x0000_s1026" style="position:absolute;z-index:2517442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.6pt,2.2pt" to="34.8pt,2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" strokecolor="#fc9b1e" strokeweight="3.25pt">
                <v:stroke joinstyle="miter"/>
                <w10:wrap anchorx="margin"/>
              </v:line>
            </w:pict>
          </mc:Fallback>
        </mc:AlternateContent>
      </w:r>
    </w:p>
    <w:p w14:paraId="7104F626" w14:textId="2C00DC82" w:rsidR="00350228" w:rsidRPr="00285BEC" w:rsidRDefault="00350228" w:rsidP="00350228">
      <w:pPr>
        <w:spacing w:before="100" w:beforeAutospacing="1"/>
      </w:pPr>
      <w:r w:rsidRPr="00285BEC">
        <w:t>Sommige woorden hebben meer aantrekkingskracht op ons brein dan andere</w:t>
      </w:r>
      <w:r>
        <w:t>.</w:t>
      </w:r>
    </w:p>
    <w:p w14:paraId="5A8C5521" w14:textId="21ED68F8" w:rsidR="00F02771" w:rsidRPr="00350228" w:rsidRDefault="00350228" w:rsidP="00350228">
      <w:pPr>
        <w:spacing w:before="100" w:beforeAutospacing="1"/>
      </w:pPr>
      <w:r w:rsidRPr="00285BEC">
        <w:t xml:space="preserve">Het woord </w:t>
      </w:r>
      <w:r w:rsidR="008F1B4F">
        <w:t>‘</w:t>
      </w:r>
      <w:r w:rsidRPr="00285BEC">
        <w:t>methode</w:t>
      </w:r>
      <w:r w:rsidR="008F1B4F">
        <w:t>’</w:t>
      </w:r>
      <w:r w:rsidRPr="00285BEC">
        <w:t xml:space="preserve"> is er zo een</w:t>
      </w:r>
      <w:r>
        <w:t xml:space="preserve">. </w:t>
      </w:r>
      <w:r w:rsidRPr="00285BEC">
        <w:t xml:space="preserve">Net als </w:t>
      </w:r>
      <w:r w:rsidR="008F1B4F">
        <w:t>‘</w:t>
      </w:r>
      <w:r w:rsidRPr="00285BEC">
        <w:t>formule</w:t>
      </w:r>
      <w:r w:rsidR="008F1B4F">
        <w:t>’</w:t>
      </w:r>
      <w:r w:rsidR="00F02771" w:rsidRPr="007645B8">
        <w:rPr>
          <w:color w:val="171717" w:themeColor="background2" w:themeShade="1A"/>
        </w:rPr>
        <w:t>.</w:t>
      </w:r>
    </w:p>
    <w:p w14:paraId="7EE070A7" w14:textId="77777777" w:rsidR="00821338" w:rsidRDefault="00821338" w:rsidP="00821338">
      <w:pPr>
        <w:spacing w:before="0" w:after="0"/>
      </w:pPr>
      <w:r>
        <w:t>Nu jij:</w:t>
      </w:r>
    </w:p>
    <w:p w14:paraId="034EA0D8" w14:textId="77777777" w:rsidR="00821338" w:rsidRDefault="00821338" w:rsidP="00821338">
      <w:pPr>
        <w:spacing w:before="0" w:after="0"/>
      </w:pPr>
    </w:p>
    <w:p w14:paraId="7A7D40C7" w14:textId="77777777" w:rsidR="00821338" w:rsidRDefault="00821338" w:rsidP="00821338">
      <w:pPr>
        <w:spacing w:before="0" w:after="0"/>
      </w:pPr>
      <w:r>
        <w:fldChar w:fldCharType="begin">
          <w:ffData>
            <w:name w:val="Text3"/>
            <w:enabled/>
            <w:calcOnExit w:val="0"/>
            <w:textInput>
              <w:format w:val="Alles beginhoofdletter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5894D470" w14:textId="77777777" w:rsidR="00F02771" w:rsidRDefault="00F02771">
      <w:pPr>
        <w:spacing w:before="0" w:after="0"/>
      </w:pPr>
      <w:r>
        <w:br w:type="page"/>
      </w:r>
    </w:p>
    <w:p w14:paraId="59EB9FFD" w14:textId="30F8396F" w:rsidR="00F02771" w:rsidRPr="007645B8" w:rsidRDefault="00F02771" w:rsidP="00F02771">
      <w:pPr>
        <w:pStyle w:val="kopmw"/>
      </w:pPr>
      <w:r w:rsidRPr="007645B8">
        <w:lastRenderedPageBreak/>
        <w:t>#</w:t>
      </w:r>
      <w:r>
        <w:t>17</w:t>
      </w:r>
      <w:r w:rsidRPr="007645B8">
        <w:t xml:space="preserve">: </w:t>
      </w:r>
      <w:r w:rsidR="00350228" w:rsidRPr="00285BEC">
        <w:t>De Manier</w:t>
      </w:r>
    </w:p>
    <w:p w14:paraId="3F658480" w14:textId="77777777" w:rsidR="00F02771" w:rsidRPr="007645B8" w:rsidRDefault="00F02771" w:rsidP="00F02771">
      <w:pPr>
        <w:rPr>
          <w:color w:val="171717" w:themeColor="background2" w:themeShade="1A"/>
        </w:rPr>
      </w:pPr>
      <w:r w:rsidRPr="007645B8">
        <w:rPr>
          <w:noProof/>
          <w:color w:val="171717" w:themeColor="background2" w:themeShade="1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21ECFC1" wp14:editId="6314FE45">
                <wp:simplePos x="0" y="0"/>
                <wp:positionH relativeFrom="margin">
                  <wp:posOffset>7620</wp:posOffset>
                </wp:positionH>
                <wp:positionV relativeFrom="paragraph">
                  <wp:posOffset>27940</wp:posOffset>
                </wp:positionV>
                <wp:extent cx="434340" cy="0"/>
                <wp:effectExtent l="0" t="12700" r="35560" b="25400"/>
                <wp:wrapNone/>
                <wp:docPr id="43" name="Rechte verbindingslijn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" cy="0"/>
                        </a:xfrm>
                        <a:prstGeom prst="line">
                          <a:avLst/>
                        </a:prstGeom>
                        <a:ln w="41275">
                          <a:solidFill>
                            <a:srgbClr val="FC9B1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FED5CC" id="Rechte verbindingslijn 43" o:spid="_x0000_s1026" style="position:absolute;z-index:2517463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.6pt,2.2pt" to="34.8pt,2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" strokecolor="#fc9b1e" strokeweight="3.25pt">
                <v:stroke joinstyle="miter"/>
                <w10:wrap anchorx="margin"/>
              </v:line>
            </w:pict>
          </mc:Fallback>
        </mc:AlternateContent>
      </w:r>
    </w:p>
    <w:p w14:paraId="6E06B0E7" w14:textId="669568AE" w:rsidR="00F02771" w:rsidRPr="00F02771" w:rsidRDefault="00350228" w:rsidP="00350228">
      <w:pPr>
        <w:spacing w:before="100" w:beforeAutospacing="1"/>
        <w:rPr>
          <w:color w:val="171717" w:themeColor="background2" w:themeShade="1A"/>
        </w:rPr>
      </w:pPr>
      <w:r w:rsidRPr="00285BEC">
        <w:t>Jij bent de expert</w:t>
      </w:r>
      <w:r>
        <w:t xml:space="preserve">. </w:t>
      </w:r>
      <w:r w:rsidRPr="00285BEC">
        <w:t>Jij weet wat goede manieren zijn om iets te bereiken</w:t>
      </w:r>
      <w:r>
        <w:t xml:space="preserve">. </w:t>
      </w:r>
      <w:r w:rsidRPr="00285BEC">
        <w:t>Dan k</w:t>
      </w:r>
      <w:r w:rsidR="008F1B4F">
        <w:t>u</w:t>
      </w:r>
      <w:r w:rsidRPr="00285BEC">
        <w:t xml:space="preserve">n je af en toe een onderwerpregel maken volgens deze, </w:t>
      </w:r>
      <w:proofErr w:type="spellStart"/>
      <w:r w:rsidRPr="00285BEC">
        <w:t>ehm</w:t>
      </w:r>
      <w:proofErr w:type="spellEnd"/>
      <w:r w:rsidRPr="00285BEC">
        <w:t>… manier</w:t>
      </w:r>
      <w:r w:rsidR="00F02771">
        <w:t>..</w:t>
      </w:r>
      <w:r w:rsidR="00F02771" w:rsidRPr="007645B8">
        <w:rPr>
          <w:color w:val="171717" w:themeColor="background2" w:themeShade="1A"/>
        </w:rPr>
        <w:t>.</w:t>
      </w:r>
    </w:p>
    <w:p w14:paraId="67857518" w14:textId="77777777" w:rsidR="00821338" w:rsidRDefault="00821338" w:rsidP="00821338">
      <w:pPr>
        <w:spacing w:before="0" w:after="0"/>
      </w:pPr>
      <w:r>
        <w:t>Nu jij:</w:t>
      </w:r>
    </w:p>
    <w:p w14:paraId="05EA0F6F" w14:textId="77777777" w:rsidR="00821338" w:rsidRDefault="00821338" w:rsidP="00821338">
      <w:pPr>
        <w:spacing w:before="0" w:after="0"/>
      </w:pPr>
    </w:p>
    <w:p w14:paraId="7F5ED682" w14:textId="77777777" w:rsidR="00821338" w:rsidRDefault="00821338" w:rsidP="00821338">
      <w:pPr>
        <w:spacing w:before="0" w:after="0"/>
      </w:pPr>
      <w:r>
        <w:fldChar w:fldCharType="begin">
          <w:ffData>
            <w:name w:val="Text3"/>
            <w:enabled/>
            <w:calcOnExit w:val="0"/>
            <w:textInput>
              <w:format w:val="Alles beginhoofdletter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75748D85" w14:textId="77777777" w:rsidR="00F02771" w:rsidRDefault="00F02771">
      <w:pPr>
        <w:spacing w:before="0" w:after="0"/>
      </w:pPr>
      <w:r>
        <w:br w:type="page"/>
      </w:r>
    </w:p>
    <w:p w14:paraId="43B9751A" w14:textId="0E1D8F65" w:rsidR="00F02771" w:rsidRPr="007645B8" w:rsidRDefault="00F02771" w:rsidP="00F02771">
      <w:pPr>
        <w:pStyle w:val="kopmw"/>
      </w:pPr>
      <w:r w:rsidRPr="007645B8">
        <w:lastRenderedPageBreak/>
        <w:t>#</w:t>
      </w:r>
      <w:r>
        <w:t>18</w:t>
      </w:r>
      <w:r w:rsidRPr="007645B8">
        <w:t xml:space="preserve">: </w:t>
      </w:r>
      <w:r w:rsidR="00350228" w:rsidRPr="00285BEC">
        <w:t>Wie wil dat nou niet</w:t>
      </w:r>
    </w:p>
    <w:p w14:paraId="3CCE2D41" w14:textId="77777777" w:rsidR="00F02771" w:rsidRPr="007645B8" w:rsidRDefault="00F02771" w:rsidP="00F02771">
      <w:pPr>
        <w:rPr>
          <w:color w:val="171717" w:themeColor="background2" w:themeShade="1A"/>
        </w:rPr>
      </w:pPr>
      <w:r w:rsidRPr="007645B8">
        <w:rPr>
          <w:noProof/>
          <w:color w:val="171717" w:themeColor="background2" w:themeShade="1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6881F96" wp14:editId="3F30ABDD">
                <wp:simplePos x="0" y="0"/>
                <wp:positionH relativeFrom="margin">
                  <wp:posOffset>7620</wp:posOffset>
                </wp:positionH>
                <wp:positionV relativeFrom="paragraph">
                  <wp:posOffset>27940</wp:posOffset>
                </wp:positionV>
                <wp:extent cx="434340" cy="0"/>
                <wp:effectExtent l="0" t="12700" r="35560" b="25400"/>
                <wp:wrapNone/>
                <wp:docPr id="44" name="Rechte verbindingslijn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" cy="0"/>
                        </a:xfrm>
                        <a:prstGeom prst="line">
                          <a:avLst/>
                        </a:prstGeom>
                        <a:ln w="41275">
                          <a:solidFill>
                            <a:srgbClr val="FC9B1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CEFBCB5" id="Rechte verbindingslijn 44" o:spid="_x0000_s1026" style="position:absolute;z-index:2517483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.6pt,2.2pt" to="34.8pt,2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" strokecolor="#fc9b1e" strokeweight="3.25pt">
                <v:stroke joinstyle="miter"/>
                <w10:wrap anchorx="margin"/>
              </v:line>
            </w:pict>
          </mc:Fallback>
        </mc:AlternateContent>
      </w:r>
    </w:p>
    <w:p w14:paraId="1DBF3667" w14:textId="77777777" w:rsidR="00350228" w:rsidRDefault="00350228" w:rsidP="00350228">
      <w:pPr>
        <w:spacing w:before="100" w:beforeAutospacing="1"/>
      </w:pPr>
      <w:r w:rsidRPr="00285BEC">
        <w:t>Ook in jouw branche of markt is er iets te verzinnen dat al je toekomstige klanten wel zouden willen</w:t>
      </w:r>
      <w:r>
        <w:t xml:space="preserve">. </w:t>
      </w:r>
      <w:r w:rsidRPr="00285BEC">
        <w:t>Iets dat je ook echt kunt waarmaken</w:t>
      </w:r>
      <w:r>
        <w:t>.</w:t>
      </w:r>
    </w:p>
    <w:p w14:paraId="52D4DAF6" w14:textId="4B96DB6B" w:rsidR="00F02771" w:rsidRPr="00350228" w:rsidRDefault="00350228" w:rsidP="00350228">
      <w:pPr>
        <w:spacing w:before="100" w:beforeAutospacing="1"/>
      </w:pPr>
      <w:r>
        <w:t>H</w:t>
      </w:r>
      <w:r w:rsidRPr="00285BEC">
        <w:t>oe specifieker, hoe beter</w:t>
      </w:r>
      <w:r w:rsidR="00F02771" w:rsidRPr="007645B8">
        <w:rPr>
          <w:color w:val="171717" w:themeColor="background2" w:themeShade="1A"/>
        </w:rPr>
        <w:t>.</w:t>
      </w:r>
    </w:p>
    <w:p w14:paraId="1863EC73" w14:textId="77777777" w:rsidR="00821338" w:rsidRDefault="00821338" w:rsidP="00821338">
      <w:pPr>
        <w:spacing w:before="0" w:after="0"/>
      </w:pPr>
      <w:r>
        <w:t>Nu jij:</w:t>
      </w:r>
    </w:p>
    <w:p w14:paraId="4C72BAD6" w14:textId="77777777" w:rsidR="00821338" w:rsidRDefault="00821338" w:rsidP="00821338">
      <w:pPr>
        <w:spacing w:before="0" w:after="0"/>
      </w:pPr>
    </w:p>
    <w:p w14:paraId="68769362" w14:textId="77777777" w:rsidR="00821338" w:rsidRDefault="00821338" w:rsidP="00821338">
      <w:pPr>
        <w:spacing w:before="0" w:after="0"/>
      </w:pPr>
      <w:r>
        <w:fldChar w:fldCharType="begin">
          <w:ffData>
            <w:name w:val="Text3"/>
            <w:enabled/>
            <w:calcOnExit w:val="0"/>
            <w:textInput>
              <w:format w:val="Alles beginhoofdletter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5134E8FE" w14:textId="77777777" w:rsidR="00F02771" w:rsidRDefault="00F02771">
      <w:pPr>
        <w:spacing w:before="0" w:after="0"/>
      </w:pPr>
      <w:r>
        <w:br w:type="page"/>
      </w:r>
    </w:p>
    <w:p w14:paraId="69299158" w14:textId="13D34B82" w:rsidR="00F02771" w:rsidRPr="007645B8" w:rsidRDefault="00F02771" w:rsidP="00F02771">
      <w:pPr>
        <w:pStyle w:val="kopmw"/>
      </w:pPr>
      <w:r w:rsidRPr="007645B8">
        <w:lastRenderedPageBreak/>
        <w:t>#</w:t>
      </w:r>
      <w:r>
        <w:t>19</w:t>
      </w:r>
      <w:r w:rsidRPr="007645B8">
        <w:t xml:space="preserve">: </w:t>
      </w:r>
      <w:r w:rsidR="00350228" w:rsidRPr="00285BEC">
        <w:t>Geen uitroepteken – maar niet heus</w:t>
      </w:r>
    </w:p>
    <w:p w14:paraId="7AB9D6CD" w14:textId="77777777" w:rsidR="00F02771" w:rsidRPr="007645B8" w:rsidRDefault="00F02771" w:rsidP="00F02771">
      <w:pPr>
        <w:rPr>
          <w:color w:val="171717" w:themeColor="background2" w:themeShade="1A"/>
        </w:rPr>
      </w:pPr>
      <w:r w:rsidRPr="007645B8">
        <w:rPr>
          <w:noProof/>
          <w:color w:val="171717" w:themeColor="background2" w:themeShade="1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2F4C2E2" wp14:editId="52E51C10">
                <wp:simplePos x="0" y="0"/>
                <wp:positionH relativeFrom="margin">
                  <wp:posOffset>7620</wp:posOffset>
                </wp:positionH>
                <wp:positionV relativeFrom="paragraph">
                  <wp:posOffset>27940</wp:posOffset>
                </wp:positionV>
                <wp:extent cx="434340" cy="0"/>
                <wp:effectExtent l="0" t="12700" r="35560" b="25400"/>
                <wp:wrapNone/>
                <wp:docPr id="45" name="Rechte verbindingslijn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" cy="0"/>
                        </a:xfrm>
                        <a:prstGeom prst="line">
                          <a:avLst/>
                        </a:prstGeom>
                        <a:ln w="41275">
                          <a:solidFill>
                            <a:srgbClr val="FC9B1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FB5500D" id="Rechte verbindingslijn 45" o:spid="_x0000_s1026" style="position:absolute;z-index:2517504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.6pt,2.2pt" to="34.8pt,2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" strokecolor="#fc9b1e" strokeweight="3.25pt">
                <v:stroke joinstyle="miter"/>
                <w10:wrap anchorx="margin"/>
              </v:line>
            </w:pict>
          </mc:Fallback>
        </mc:AlternateContent>
      </w:r>
    </w:p>
    <w:p w14:paraId="45EE22BC" w14:textId="77777777" w:rsidR="00350228" w:rsidRDefault="00350228" w:rsidP="00350228">
      <w:pPr>
        <w:spacing w:before="100" w:beforeAutospacing="1"/>
      </w:pPr>
      <w:r w:rsidRPr="00285BEC">
        <w:t>Nee, geen uitroeptekens in je onderwerpregels</w:t>
      </w:r>
      <w:r>
        <w:t xml:space="preserve">. </w:t>
      </w:r>
      <w:r w:rsidRPr="00285BEC">
        <w:t>Spam, weet je nog?</w:t>
      </w:r>
      <w:r>
        <w:t xml:space="preserve"> </w:t>
      </w:r>
      <w:r w:rsidRPr="00285BEC">
        <w:t>Maar soms wil je wel wat benadrukken AJB</w:t>
      </w:r>
      <w:r>
        <w:t xml:space="preserve">. </w:t>
      </w:r>
    </w:p>
    <w:p w14:paraId="2C7F87CA" w14:textId="48DB0DE1" w:rsidR="00F02771" w:rsidRPr="00350228" w:rsidRDefault="00350228" w:rsidP="00350228">
      <w:pPr>
        <w:spacing w:before="100" w:beforeAutospacing="1"/>
      </w:pPr>
      <w:r w:rsidRPr="00285BEC">
        <w:t>Dat kan op verschillende manieren</w:t>
      </w:r>
      <w:r>
        <w:t xml:space="preserve">. </w:t>
      </w:r>
      <w:r w:rsidRPr="00285BEC">
        <w:t>Smeer bijvoorbeeld een woord in je onderwerpregel he-</w:t>
      </w:r>
      <w:proofErr w:type="spellStart"/>
      <w:r w:rsidRPr="00285BEC">
        <w:t>le</w:t>
      </w:r>
      <w:proofErr w:type="spellEnd"/>
      <w:r w:rsidRPr="00285BEC">
        <w:t>-maal uit door er verbindingsstreepjes tussen te zetten</w:t>
      </w:r>
      <w:r>
        <w:t>. Of</w:t>
      </w:r>
      <w:r w:rsidRPr="00285BEC">
        <w:t xml:space="preserve"> benadruk</w:t>
      </w:r>
      <w:r>
        <w:t xml:space="preserve"> </w:t>
      </w:r>
      <w:r w:rsidRPr="00285BEC">
        <w:t xml:space="preserve">een WOORD </w:t>
      </w:r>
      <w:r>
        <w:t xml:space="preserve">door het </w:t>
      </w:r>
      <w:r w:rsidRPr="00285BEC">
        <w:t xml:space="preserve">in hoofdletters te </w:t>
      </w:r>
      <w:r>
        <w:t>zetten</w:t>
      </w:r>
      <w:r w:rsidR="00F02771" w:rsidRPr="007645B8">
        <w:rPr>
          <w:color w:val="171717" w:themeColor="background2" w:themeShade="1A"/>
        </w:rPr>
        <w:t>.</w:t>
      </w:r>
    </w:p>
    <w:p w14:paraId="43C8E84A" w14:textId="77777777" w:rsidR="00821338" w:rsidRDefault="00821338" w:rsidP="00821338">
      <w:pPr>
        <w:spacing w:before="0" w:after="0"/>
      </w:pPr>
      <w:r>
        <w:t>Nu jij:</w:t>
      </w:r>
    </w:p>
    <w:p w14:paraId="0D84465D" w14:textId="77777777" w:rsidR="00821338" w:rsidRDefault="00821338" w:rsidP="00821338">
      <w:pPr>
        <w:spacing w:before="0" w:after="0"/>
      </w:pPr>
    </w:p>
    <w:p w14:paraId="268C0B58" w14:textId="77777777" w:rsidR="00821338" w:rsidRDefault="00821338" w:rsidP="00821338">
      <w:pPr>
        <w:spacing w:before="0" w:after="0"/>
      </w:pPr>
      <w:r>
        <w:fldChar w:fldCharType="begin">
          <w:ffData>
            <w:name w:val="Text3"/>
            <w:enabled/>
            <w:calcOnExit w:val="0"/>
            <w:textInput>
              <w:format w:val="Alles beginhoofdletter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77B65654" w14:textId="77777777" w:rsidR="00F02771" w:rsidRDefault="00F02771">
      <w:pPr>
        <w:spacing w:before="0" w:after="0"/>
      </w:pPr>
      <w:r>
        <w:br w:type="page"/>
      </w:r>
    </w:p>
    <w:p w14:paraId="29DA514F" w14:textId="2832EDE3" w:rsidR="00466C99" w:rsidRDefault="00CB0381" w:rsidP="00F02771">
      <w:pPr>
        <w:pStyle w:val="kopmw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83A8E97" wp14:editId="20BA248D">
                <wp:simplePos x="0" y="0"/>
                <wp:positionH relativeFrom="column">
                  <wp:posOffset>4826635</wp:posOffset>
                </wp:positionH>
                <wp:positionV relativeFrom="paragraph">
                  <wp:posOffset>305798</wp:posOffset>
                </wp:positionV>
                <wp:extent cx="542261" cy="0"/>
                <wp:effectExtent l="0" t="0" r="17145" b="12700"/>
                <wp:wrapNone/>
                <wp:docPr id="52" name="Rechte verbindingslijn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26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AEA046B" id="Rechte verbindingslijn 52" o:spid="_x0000_s1026" style="position:absolute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0.05pt,24.1pt" to="422.75pt,24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" strokecolor="#161616 [334]" strokeweight="1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A541652" wp14:editId="4470E8AD">
                <wp:simplePos x="0" y="0"/>
                <wp:positionH relativeFrom="column">
                  <wp:posOffset>3474720</wp:posOffset>
                </wp:positionH>
                <wp:positionV relativeFrom="paragraph">
                  <wp:posOffset>315965</wp:posOffset>
                </wp:positionV>
                <wp:extent cx="542261" cy="0"/>
                <wp:effectExtent l="0" t="0" r="17145" b="12700"/>
                <wp:wrapNone/>
                <wp:docPr id="51" name="Rechte verbindingslijn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26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0337C86" id="Rechte verbindingslijn 51" o:spid="_x0000_s1026" style="position:absolute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3.6pt,24.9pt" to="316.3pt,24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" strokecolor="#161616 [334]" strokeweight="1pt">
                <v:stroke joinstyle="miter"/>
              </v:line>
            </w:pict>
          </mc:Fallback>
        </mc:AlternateContent>
      </w:r>
      <w:r w:rsidR="00F02771" w:rsidRPr="007645B8">
        <w:t>#</w:t>
      </w:r>
      <w:r w:rsidR="00F02771">
        <w:t>20</w:t>
      </w:r>
      <w:r w:rsidR="00F02771" w:rsidRPr="007645B8">
        <w:t xml:space="preserve">: </w:t>
      </w:r>
      <w:r w:rsidR="00927995" w:rsidRPr="00285BEC">
        <w:t>Wat is de beste</w:t>
      </w:r>
      <w:r w:rsidR="00466C99">
        <w:t xml:space="preserve"> </w:t>
      </w:r>
      <w:r w:rsidR="00466C99" w:rsidRPr="00466C99">
        <w:t xml:space="preserve">      </w:t>
      </w:r>
      <w:r w:rsidR="00927995" w:rsidRPr="00285BEC">
        <w:t xml:space="preserve"> om</w:t>
      </w:r>
    </w:p>
    <w:p w14:paraId="43B463B5" w14:textId="1D1D35AF" w:rsidR="00F02771" w:rsidRPr="007645B8" w:rsidRDefault="008F1B4F" w:rsidP="00F02771">
      <w:pPr>
        <w:pStyle w:val="kopmw"/>
      </w:pPr>
      <w:proofErr w:type="gramStart"/>
      <w:r>
        <w:t>te</w:t>
      </w:r>
      <w:proofErr w:type="gramEnd"/>
      <w:r>
        <w:t xml:space="preserve"> bereiken?</w:t>
      </w:r>
    </w:p>
    <w:p w14:paraId="7A61DC6F" w14:textId="77777777" w:rsidR="00F02771" w:rsidRPr="007645B8" w:rsidRDefault="00F02771" w:rsidP="00F02771">
      <w:pPr>
        <w:rPr>
          <w:color w:val="171717" w:themeColor="background2" w:themeShade="1A"/>
        </w:rPr>
      </w:pPr>
      <w:r w:rsidRPr="007645B8">
        <w:rPr>
          <w:noProof/>
          <w:color w:val="171717" w:themeColor="background2" w:themeShade="1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3337BC4" wp14:editId="291FF18F">
                <wp:simplePos x="0" y="0"/>
                <wp:positionH relativeFrom="margin">
                  <wp:posOffset>7620</wp:posOffset>
                </wp:positionH>
                <wp:positionV relativeFrom="paragraph">
                  <wp:posOffset>27940</wp:posOffset>
                </wp:positionV>
                <wp:extent cx="434340" cy="0"/>
                <wp:effectExtent l="0" t="12700" r="35560" b="25400"/>
                <wp:wrapNone/>
                <wp:docPr id="46" name="Rechte verbindingslijn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" cy="0"/>
                        </a:xfrm>
                        <a:prstGeom prst="line">
                          <a:avLst/>
                        </a:prstGeom>
                        <a:ln w="41275">
                          <a:solidFill>
                            <a:srgbClr val="FC9B1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6E7A30F" id="Rechte verbindingslijn 46" o:spid="_x0000_s1026" style="position:absolute;z-index:2517524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.6pt,2.2pt" to="34.8pt,2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" strokecolor="#fc9b1e" strokeweight="3.25pt">
                <v:stroke joinstyle="miter"/>
                <w10:wrap anchorx="margin"/>
              </v:line>
            </w:pict>
          </mc:Fallback>
        </mc:AlternateContent>
      </w:r>
    </w:p>
    <w:p w14:paraId="54C567B4" w14:textId="547B886B" w:rsidR="00F02771" w:rsidRPr="00F02771" w:rsidRDefault="00927995" w:rsidP="00A970C5">
      <w:pPr>
        <w:spacing w:before="100" w:beforeAutospacing="1"/>
        <w:rPr>
          <w:color w:val="171717" w:themeColor="background2" w:themeShade="1A"/>
        </w:rPr>
      </w:pPr>
      <w:r w:rsidRPr="00285BEC">
        <w:t>Een vraag waar iedere doelgroep mee zit is: wat is nou de beste manier om XYZ te bereiken?</w:t>
      </w:r>
      <w:r w:rsidR="00A970C5">
        <w:t xml:space="preserve"> Je moet dus goed in kaart hebben </w:t>
      </w:r>
      <w:r w:rsidRPr="00285BEC">
        <w:t xml:space="preserve">welk resultaat </w:t>
      </w:r>
      <w:r w:rsidR="00A970C5">
        <w:t>je ontvanger</w:t>
      </w:r>
      <w:r w:rsidRPr="00285BEC">
        <w:t xml:space="preserve"> wil bereiken</w:t>
      </w:r>
      <w:r w:rsidR="00F02771" w:rsidRPr="007645B8">
        <w:rPr>
          <w:color w:val="171717" w:themeColor="background2" w:themeShade="1A"/>
        </w:rPr>
        <w:t>.</w:t>
      </w:r>
    </w:p>
    <w:p w14:paraId="4FCB6B66" w14:textId="77777777" w:rsidR="00821338" w:rsidRDefault="00821338" w:rsidP="00821338">
      <w:pPr>
        <w:spacing w:before="0" w:after="0"/>
      </w:pPr>
      <w:r>
        <w:t>Nu jij:</w:t>
      </w:r>
    </w:p>
    <w:p w14:paraId="49E41440" w14:textId="77777777" w:rsidR="00821338" w:rsidRDefault="00821338" w:rsidP="00821338">
      <w:pPr>
        <w:spacing w:before="0" w:after="0"/>
      </w:pPr>
    </w:p>
    <w:p w14:paraId="4DE9C02E" w14:textId="77777777" w:rsidR="00821338" w:rsidRDefault="00821338" w:rsidP="00821338">
      <w:pPr>
        <w:spacing w:before="0" w:after="0"/>
      </w:pPr>
      <w:r>
        <w:fldChar w:fldCharType="begin">
          <w:ffData>
            <w:name w:val="Text3"/>
            <w:enabled/>
            <w:calcOnExit w:val="0"/>
            <w:textInput>
              <w:format w:val="Alles beginhoofdletter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06621CF4" w14:textId="77777777" w:rsidR="00F02771" w:rsidRDefault="00F02771">
      <w:pPr>
        <w:spacing w:before="0" w:after="0"/>
      </w:pPr>
      <w:r>
        <w:br w:type="page"/>
      </w:r>
    </w:p>
    <w:p w14:paraId="6268048A" w14:textId="1B2F61C7" w:rsidR="00F02771" w:rsidRPr="007645B8" w:rsidRDefault="00F02771" w:rsidP="00F02771">
      <w:pPr>
        <w:pStyle w:val="kopmw"/>
      </w:pPr>
      <w:r w:rsidRPr="007645B8">
        <w:lastRenderedPageBreak/>
        <w:t>#</w:t>
      </w:r>
      <w:r>
        <w:t>2</w:t>
      </w:r>
      <w:r w:rsidR="00927995">
        <w:t>1</w:t>
      </w:r>
      <w:r w:rsidRPr="007645B8">
        <w:t xml:space="preserve">: </w:t>
      </w:r>
      <w:r w:rsidR="00927995" w:rsidRPr="00285BEC">
        <w:t>Hoe je [voordeel] EN [tegenstrijdig voordeel]</w:t>
      </w:r>
    </w:p>
    <w:p w14:paraId="4B830C75" w14:textId="77777777" w:rsidR="00F02771" w:rsidRPr="007645B8" w:rsidRDefault="00F02771" w:rsidP="00F02771">
      <w:pPr>
        <w:rPr>
          <w:color w:val="171717" w:themeColor="background2" w:themeShade="1A"/>
        </w:rPr>
      </w:pPr>
      <w:r w:rsidRPr="007645B8">
        <w:rPr>
          <w:noProof/>
          <w:color w:val="171717" w:themeColor="background2" w:themeShade="1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37C09BC" wp14:editId="288E52DB">
                <wp:simplePos x="0" y="0"/>
                <wp:positionH relativeFrom="margin">
                  <wp:posOffset>7620</wp:posOffset>
                </wp:positionH>
                <wp:positionV relativeFrom="paragraph">
                  <wp:posOffset>27940</wp:posOffset>
                </wp:positionV>
                <wp:extent cx="434340" cy="0"/>
                <wp:effectExtent l="0" t="12700" r="35560" b="25400"/>
                <wp:wrapNone/>
                <wp:docPr id="47" name="Rechte verbindingslijn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" cy="0"/>
                        </a:xfrm>
                        <a:prstGeom prst="line">
                          <a:avLst/>
                        </a:prstGeom>
                        <a:ln w="41275">
                          <a:solidFill>
                            <a:srgbClr val="FC9B1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C75882C" id="Rechte verbindingslijn 47" o:spid="_x0000_s1026" style="position:absolute;z-index:2517544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.6pt,2.2pt" to="34.8pt,2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" strokecolor="#fc9b1e" strokeweight="3.25pt">
                <v:stroke joinstyle="miter"/>
                <w10:wrap anchorx="margin"/>
              </v:line>
            </w:pict>
          </mc:Fallback>
        </mc:AlternateContent>
      </w:r>
    </w:p>
    <w:p w14:paraId="5C826769" w14:textId="3E859C25" w:rsidR="00927995" w:rsidRPr="00285BEC" w:rsidRDefault="00927995" w:rsidP="00927995">
      <w:pPr>
        <w:spacing w:before="100" w:beforeAutospacing="1"/>
      </w:pPr>
      <w:r w:rsidRPr="00285BEC">
        <w:t>Voor gevorderden. Het is dezelfde opbouw als #1, maar met een extraatje</w:t>
      </w:r>
      <w:r>
        <w:t xml:space="preserve">. </w:t>
      </w:r>
      <w:r w:rsidRPr="00285BEC">
        <w:t>Een extra voordeel dat een beetje tegenstrijdig lijkt</w:t>
      </w:r>
      <w:r>
        <w:t>.</w:t>
      </w:r>
    </w:p>
    <w:p w14:paraId="73FD3852" w14:textId="330C5604" w:rsidR="00F02771" w:rsidRPr="00927995" w:rsidRDefault="00927995" w:rsidP="00927995">
      <w:pPr>
        <w:spacing w:before="100" w:beforeAutospacing="1"/>
      </w:pPr>
      <w:r w:rsidRPr="00285BEC">
        <w:t xml:space="preserve">Dat werkt een beetje vervreemdend — en prikkelt </w:t>
      </w:r>
      <w:r>
        <w:t xml:space="preserve">daardoor </w:t>
      </w:r>
      <w:r w:rsidRPr="00285BEC">
        <w:t>extra de nieuwsgierighei</w:t>
      </w:r>
      <w:r>
        <w:t>d</w:t>
      </w:r>
      <w:r w:rsidR="00F02771" w:rsidRPr="007645B8">
        <w:rPr>
          <w:color w:val="171717" w:themeColor="background2" w:themeShade="1A"/>
        </w:rPr>
        <w:t>.</w:t>
      </w:r>
    </w:p>
    <w:p w14:paraId="036776AD" w14:textId="77777777" w:rsidR="00821338" w:rsidRDefault="00821338" w:rsidP="00821338">
      <w:pPr>
        <w:spacing w:before="0" w:after="0"/>
      </w:pPr>
      <w:r>
        <w:t>Nu jij:</w:t>
      </w:r>
    </w:p>
    <w:p w14:paraId="33408871" w14:textId="77777777" w:rsidR="00821338" w:rsidRDefault="00821338" w:rsidP="00821338">
      <w:pPr>
        <w:spacing w:before="0" w:after="0"/>
      </w:pPr>
    </w:p>
    <w:p w14:paraId="4DBF2D5C" w14:textId="77777777" w:rsidR="00821338" w:rsidRDefault="00821338" w:rsidP="00821338">
      <w:pPr>
        <w:spacing w:before="0" w:after="0"/>
      </w:pPr>
      <w:r>
        <w:fldChar w:fldCharType="begin">
          <w:ffData>
            <w:name w:val="Text3"/>
            <w:enabled/>
            <w:calcOnExit w:val="0"/>
            <w:textInput>
              <w:format w:val="Alles beginhoofdletter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24A5BF56" w14:textId="77777777" w:rsidR="00F02771" w:rsidRDefault="00F02771">
      <w:pPr>
        <w:spacing w:before="0" w:after="0"/>
      </w:pPr>
      <w:r>
        <w:br w:type="page"/>
      </w:r>
    </w:p>
    <w:p w14:paraId="65516247" w14:textId="5A953811" w:rsidR="00F02771" w:rsidRPr="007645B8" w:rsidRDefault="00F02771" w:rsidP="00F02771">
      <w:pPr>
        <w:pStyle w:val="kopmw"/>
      </w:pPr>
      <w:r w:rsidRPr="007645B8">
        <w:lastRenderedPageBreak/>
        <w:t>#</w:t>
      </w:r>
      <w:r>
        <w:t>22</w:t>
      </w:r>
      <w:r w:rsidRPr="007645B8">
        <w:t xml:space="preserve">: </w:t>
      </w:r>
      <w:r w:rsidR="00927995" w:rsidRPr="00285BEC">
        <w:t>Hoe je [resultaat] ZONDER [nadeel of drempel]</w:t>
      </w:r>
    </w:p>
    <w:p w14:paraId="7E3423C4" w14:textId="77777777" w:rsidR="00F02771" w:rsidRPr="007645B8" w:rsidRDefault="00F02771" w:rsidP="00F02771">
      <w:pPr>
        <w:rPr>
          <w:color w:val="171717" w:themeColor="background2" w:themeShade="1A"/>
        </w:rPr>
      </w:pPr>
      <w:r w:rsidRPr="007645B8">
        <w:rPr>
          <w:noProof/>
          <w:color w:val="171717" w:themeColor="background2" w:themeShade="1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22BE5B8" wp14:editId="2918AC12">
                <wp:simplePos x="0" y="0"/>
                <wp:positionH relativeFrom="margin">
                  <wp:posOffset>7620</wp:posOffset>
                </wp:positionH>
                <wp:positionV relativeFrom="paragraph">
                  <wp:posOffset>27940</wp:posOffset>
                </wp:positionV>
                <wp:extent cx="434340" cy="0"/>
                <wp:effectExtent l="0" t="12700" r="35560" b="25400"/>
                <wp:wrapNone/>
                <wp:docPr id="48" name="Rechte verbindingslijn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" cy="0"/>
                        </a:xfrm>
                        <a:prstGeom prst="line">
                          <a:avLst/>
                        </a:prstGeom>
                        <a:ln w="41275">
                          <a:solidFill>
                            <a:srgbClr val="FC9B1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4CDD8E0" id="Rechte verbindingslijn 48" o:spid="_x0000_s1026" style="position:absolute;z-index:2517565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.6pt,2.2pt" to="34.8pt,2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" strokecolor="#fc9b1e" strokeweight="3.25pt">
                <v:stroke joinstyle="miter"/>
                <w10:wrap anchorx="margin"/>
              </v:line>
            </w:pict>
          </mc:Fallback>
        </mc:AlternateContent>
      </w:r>
    </w:p>
    <w:p w14:paraId="769AB75B" w14:textId="4A92A0DD" w:rsidR="00F02771" w:rsidRPr="00F02771" w:rsidRDefault="00927995" w:rsidP="00F02771">
      <w:pPr>
        <w:spacing w:before="100" w:beforeAutospacing="1"/>
        <w:rPr>
          <w:color w:val="171717" w:themeColor="background2" w:themeShade="1A"/>
        </w:rPr>
      </w:pPr>
      <w:r w:rsidRPr="00285BEC">
        <w:t>Gebruik deze manier alleen voor je onderwerpregels als je het echt kort kunt houden</w:t>
      </w:r>
      <w:r w:rsidR="00F02771" w:rsidRPr="007645B8">
        <w:rPr>
          <w:color w:val="171717" w:themeColor="background2" w:themeShade="1A"/>
        </w:rPr>
        <w:t>.</w:t>
      </w:r>
    </w:p>
    <w:p w14:paraId="49F5D5AD" w14:textId="77777777" w:rsidR="00821338" w:rsidRDefault="00821338" w:rsidP="00821338">
      <w:pPr>
        <w:spacing w:before="0" w:after="0"/>
      </w:pPr>
      <w:r>
        <w:t>Nu jij:</w:t>
      </w:r>
    </w:p>
    <w:p w14:paraId="77132A9B" w14:textId="77777777" w:rsidR="00821338" w:rsidRDefault="00821338" w:rsidP="00821338">
      <w:pPr>
        <w:spacing w:before="0" w:after="0"/>
      </w:pPr>
    </w:p>
    <w:p w14:paraId="35567791" w14:textId="77777777" w:rsidR="00821338" w:rsidRDefault="00821338" w:rsidP="00821338">
      <w:pPr>
        <w:spacing w:before="0" w:after="0"/>
      </w:pPr>
      <w:r>
        <w:fldChar w:fldCharType="begin">
          <w:ffData>
            <w:name w:val="Text3"/>
            <w:enabled/>
            <w:calcOnExit w:val="0"/>
            <w:textInput>
              <w:format w:val="Alles beginhoofdletter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6711402A" w14:textId="77777777" w:rsidR="00F02771" w:rsidRDefault="00F02771">
      <w:pPr>
        <w:spacing w:before="0" w:after="0"/>
      </w:pPr>
      <w:r>
        <w:br w:type="page"/>
      </w:r>
    </w:p>
    <w:p w14:paraId="02DFFA6C" w14:textId="69FD16ED" w:rsidR="00F02771" w:rsidRPr="007645B8" w:rsidRDefault="00F02771" w:rsidP="00F02771">
      <w:pPr>
        <w:pStyle w:val="kopmw"/>
      </w:pPr>
      <w:r w:rsidRPr="007645B8">
        <w:lastRenderedPageBreak/>
        <w:t>#</w:t>
      </w:r>
      <w:r>
        <w:t>23</w:t>
      </w:r>
      <w:r w:rsidRPr="007645B8">
        <w:t xml:space="preserve">: </w:t>
      </w:r>
      <w:r w:rsidR="004B6042" w:rsidRPr="004B6042">
        <w:t>De allerbeste manier om [niet-gewenst resultaat]</w:t>
      </w:r>
    </w:p>
    <w:p w14:paraId="6596A20E" w14:textId="77777777" w:rsidR="00F02771" w:rsidRPr="007645B8" w:rsidRDefault="00F02771" w:rsidP="00F02771">
      <w:pPr>
        <w:rPr>
          <w:color w:val="171717" w:themeColor="background2" w:themeShade="1A"/>
        </w:rPr>
      </w:pPr>
      <w:r w:rsidRPr="007645B8">
        <w:rPr>
          <w:noProof/>
          <w:color w:val="171717" w:themeColor="background2" w:themeShade="1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50CA704" wp14:editId="41702629">
                <wp:simplePos x="0" y="0"/>
                <wp:positionH relativeFrom="margin">
                  <wp:posOffset>7620</wp:posOffset>
                </wp:positionH>
                <wp:positionV relativeFrom="paragraph">
                  <wp:posOffset>27940</wp:posOffset>
                </wp:positionV>
                <wp:extent cx="434340" cy="0"/>
                <wp:effectExtent l="0" t="12700" r="35560" b="25400"/>
                <wp:wrapNone/>
                <wp:docPr id="49" name="Rechte verbindingslijn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" cy="0"/>
                        </a:xfrm>
                        <a:prstGeom prst="line">
                          <a:avLst/>
                        </a:prstGeom>
                        <a:ln w="41275">
                          <a:solidFill>
                            <a:srgbClr val="FC9B1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4E0F10C" id="Rechte verbindingslijn 49" o:spid="_x0000_s1026" style="position:absolute;z-index:2517585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.6pt,2.2pt" to="34.8pt,2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" strokecolor="#fc9b1e" strokeweight="3.25pt">
                <v:stroke joinstyle="miter"/>
                <w10:wrap anchorx="margin"/>
              </v:line>
            </w:pict>
          </mc:Fallback>
        </mc:AlternateContent>
      </w:r>
    </w:p>
    <w:p w14:paraId="7F521949" w14:textId="7D33CB87" w:rsidR="00F02771" w:rsidRPr="004B6042" w:rsidRDefault="00552FB2" w:rsidP="004B6042">
      <w:pPr>
        <w:spacing w:before="100" w:beforeAutospacing="1"/>
      </w:pPr>
      <w:r>
        <w:t>Confronteer</w:t>
      </w:r>
      <w:r w:rsidR="004B6042">
        <w:t xml:space="preserve"> </w:t>
      </w:r>
      <w:r w:rsidR="00495F47">
        <w:t xml:space="preserve">je doelgroep </w:t>
      </w:r>
      <w:r w:rsidR="004B6042">
        <w:t xml:space="preserve">met wat hij níét wil. Je weet welk resultaat </w:t>
      </w:r>
      <w:r>
        <w:t>hij</w:t>
      </w:r>
      <w:r w:rsidR="004B6042">
        <w:t xml:space="preserve"> zoekt. Wat is het omgekeerde daarvan? Zet dat op de plek van die haakjes.</w:t>
      </w:r>
    </w:p>
    <w:p w14:paraId="5F5B5C37" w14:textId="77777777" w:rsidR="00821338" w:rsidRDefault="00821338" w:rsidP="00821338">
      <w:pPr>
        <w:spacing w:before="0" w:after="0"/>
      </w:pPr>
      <w:r>
        <w:t>Nu jij:</w:t>
      </w:r>
    </w:p>
    <w:p w14:paraId="4EED95A7" w14:textId="77777777" w:rsidR="00821338" w:rsidRDefault="00821338" w:rsidP="00821338">
      <w:pPr>
        <w:spacing w:before="0" w:after="0"/>
      </w:pPr>
    </w:p>
    <w:p w14:paraId="0B93022F" w14:textId="77777777" w:rsidR="00821338" w:rsidRDefault="00821338" w:rsidP="00821338">
      <w:pPr>
        <w:spacing w:before="0" w:after="0"/>
      </w:pPr>
      <w:r>
        <w:fldChar w:fldCharType="begin">
          <w:ffData>
            <w:name w:val="Text3"/>
            <w:enabled/>
            <w:calcOnExit w:val="0"/>
            <w:textInput>
              <w:format w:val="Alles beginhoofdletter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5D3AC743" w14:textId="49D6E352" w:rsidR="004B6042" w:rsidRDefault="004B6042" w:rsidP="008A2112">
      <w:pPr>
        <w:spacing w:before="0" w:after="0"/>
      </w:pPr>
    </w:p>
    <w:p w14:paraId="53DB96F5" w14:textId="77777777" w:rsidR="004B6042" w:rsidRDefault="004B6042">
      <w:pPr>
        <w:spacing w:before="0" w:after="0"/>
      </w:pPr>
      <w:r>
        <w:br w:type="page"/>
      </w:r>
    </w:p>
    <w:p w14:paraId="2A3B0A80" w14:textId="1EB25CAB" w:rsidR="004B6042" w:rsidRPr="007645B8" w:rsidRDefault="004B6042" w:rsidP="004B6042">
      <w:pPr>
        <w:pStyle w:val="kopmw"/>
      </w:pPr>
      <w:r w:rsidRPr="007645B8">
        <w:lastRenderedPageBreak/>
        <w:t>#</w:t>
      </w:r>
      <w:r>
        <w:t>24</w:t>
      </w:r>
      <w:r w:rsidRPr="007645B8">
        <w:t xml:space="preserve">: </w:t>
      </w:r>
      <w:r w:rsidR="00552FB2" w:rsidRPr="00552FB2">
        <w:t>Nieuwsgierigheid + pijn</w:t>
      </w:r>
    </w:p>
    <w:p w14:paraId="360E8DA4" w14:textId="77777777" w:rsidR="004B6042" w:rsidRPr="007645B8" w:rsidRDefault="004B6042" w:rsidP="004B6042">
      <w:pPr>
        <w:rPr>
          <w:color w:val="171717" w:themeColor="background2" w:themeShade="1A"/>
        </w:rPr>
      </w:pPr>
      <w:r w:rsidRPr="007645B8">
        <w:rPr>
          <w:noProof/>
          <w:color w:val="171717" w:themeColor="background2" w:themeShade="1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173D2FF" wp14:editId="23724A71">
                <wp:simplePos x="0" y="0"/>
                <wp:positionH relativeFrom="margin">
                  <wp:posOffset>7620</wp:posOffset>
                </wp:positionH>
                <wp:positionV relativeFrom="paragraph">
                  <wp:posOffset>27940</wp:posOffset>
                </wp:positionV>
                <wp:extent cx="434340" cy="0"/>
                <wp:effectExtent l="0" t="12700" r="35560" b="25400"/>
                <wp:wrapNone/>
                <wp:docPr id="3" name="Rechte verbindingslij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" cy="0"/>
                        </a:xfrm>
                        <a:prstGeom prst="line">
                          <a:avLst/>
                        </a:prstGeom>
                        <a:ln w="41275">
                          <a:solidFill>
                            <a:srgbClr val="FC9B1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140A3D8" id="Rechte verbindingslijn 3" o:spid="_x0000_s1026" style="position:absolute;z-index:2517637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.6pt,2.2pt" to="34.8pt,2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" strokecolor="#fc9b1e" strokeweight="3.25pt">
                <v:stroke joinstyle="miter"/>
                <w10:wrap anchorx="margin"/>
              </v:line>
            </w:pict>
          </mc:Fallback>
        </mc:AlternateContent>
      </w:r>
    </w:p>
    <w:p w14:paraId="120A97E8" w14:textId="77777777" w:rsidR="00A970C5" w:rsidRDefault="00552FB2" w:rsidP="00552FB2">
      <w:pPr>
        <w:spacing w:before="100" w:beforeAutospacing="1"/>
      </w:pPr>
      <w:r>
        <w:t xml:space="preserve">Maak </w:t>
      </w:r>
      <w:r w:rsidR="00B3616B">
        <w:t>de ontvanger</w:t>
      </w:r>
      <w:r>
        <w:t xml:space="preserve"> bloednieuwsgierig</w:t>
      </w:r>
      <w:r w:rsidR="00B3616B">
        <w:t xml:space="preserve"> — dat is de allerkrachtigste verleider</w:t>
      </w:r>
      <w:r>
        <w:t xml:space="preserve">. </w:t>
      </w:r>
    </w:p>
    <w:p w14:paraId="14A8E895" w14:textId="623D53AD" w:rsidR="00B3616B" w:rsidRDefault="00B3616B" w:rsidP="00552FB2">
      <w:pPr>
        <w:spacing w:before="100" w:beforeAutospacing="1"/>
      </w:pPr>
      <w:r>
        <w:t>Je</w:t>
      </w:r>
      <w:r w:rsidR="00552FB2">
        <w:t xml:space="preserve"> doe</w:t>
      </w:r>
      <w:r>
        <w:t>t dat</w:t>
      </w:r>
      <w:r w:rsidR="00552FB2">
        <w:t xml:space="preserve"> al met een </w:t>
      </w:r>
      <w:r w:rsidR="00F719DF">
        <w:t>woordje</w:t>
      </w:r>
      <w:r w:rsidR="00552FB2">
        <w:t xml:space="preserve"> als ‘dit’ of ‘deze methode’. </w:t>
      </w:r>
      <w:r w:rsidR="00312A76">
        <w:t>De ontvanger</w:t>
      </w:r>
      <w:r w:rsidR="00A970C5">
        <w:t xml:space="preserve"> begrijpt direct</w:t>
      </w:r>
      <w:r w:rsidR="00552FB2">
        <w:t xml:space="preserve">: in deze mail staat wat ‘dit’ of ‘deze methode’ is. </w:t>
      </w:r>
    </w:p>
    <w:p w14:paraId="675CAECF" w14:textId="25C0465F" w:rsidR="004B6042" w:rsidRPr="00552FB2" w:rsidRDefault="00552FB2" w:rsidP="00552FB2">
      <w:pPr>
        <w:spacing w:before="100" w:beforeAutospacing="1"/>
      </w:pPr>
      <w:r>
        <w:t xml:space="preserve">Combineer </w:t>
      </w:r>
      <w:r w:rsidR="00B3616B">
        <w:t xml:space="preserve">nieuwsgierigheid </w:t>
      </w:r>
      <w:r>
        <w:t xml:space="preserve">met een pijn </w:t>
      </w:r>
      <w:r w:rsidR="00495F47">
        <w:t xml:space="preserve">van </w:t>
      </w:r>
      <w:r>
        <w:t xml:space="preserve">je </w:t>
      </w:r>
      <w:r w:rsidR="00B3616B">
        <w:t>lezer</w:t>
      </w:r>
      <w:r w:rsidR="004B6042" w:rsidRPr="007645B8">
        <w:rPr>
          <w:color w:val="171717" w:themeColor="background2" w:themeShade="1A"/>
        </w:rPr>
        <w:t>.</w:t>
      </w:r>
    </w:p>
    <w:p w14:paraId="28D438E6" w14:textId="77777777" w:rsidR="00821338" w:rsidRDefault="00821338" w:rsidP="00821338">
      <w:pPr>
        <w:spacing w:before="0" w:after="0"/>
      </w:pPr>
      <w:r>
        <w:t>Nu jij:</w:t>
      </w:r>
    </w:p>
    <w:p w14:paraId="7097AA24" w14:textId="77777777" w:rsidR="00821338" w:rsidRDefault="00821338" w:rsidP="00821338">
      <w:pPr>
        <w:spacing w:before="0" w:after="0"/>
      </w:pPr>
    </w:p>
    <w:p w14:paraId="05671813" w14:textId="77777777" w:rsidR="00821338" w:rsidRDefault="00821338" w:rsidP="00821338">
      <w:pPr>
        <w:spacing w:before="0" w:after="0"/>
      </w:pPr>
      <w:r>
        <w:fldChar w:fldCharType="begin">
          <w:ffData>
            <w:name w:val="Text3"/>
            <w:enabled/>
            <w:calcOnExit w:val="0"/>
            <w:textInput>
              <w:format w:val="Alles beginhoofdletter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2579B9BA" w14:textId="66DB44AA" w:rsidR="004B6042" w:rsidRDefault="004B6042" w:rsidP="008A2112">
      <w:pPr>
        <w:spacing w:before="0" w:after="0"/>
      </w:pPr>
    </w:p>
    <w:p w14:paraId="04E61935" w14:textId="77777777" w:rsidR="004B6042" w:rsidRDefault="004B6042">
      <w:pPr>
        <w:spacing w:before="0" w:after="0"/>
      </w:pPr>
      <w:r>
        <w:br w:type="page"/>
      </w:r>
    </w:p>
    <w:p w14:paraId="0A61CBDE" w14:textId="64676BDF" w:rsidR="004B6042" w:rsidRPr="007645B8" w:rsidRDefault="004B6042" w:rsidP="004B6042">
      <w:pPr>
        <w:pStyle w:val="kopmw"/>
      </w:pPr>
      <w:r w:rsidRPr="007645B8">
        <w:lastRenderedPageBreak/>
        <w:t>#</w:t>
      </w:r>
      <w:r>
        <w:t>25</w:t>
      </w:r>
      <w:r w:rsidRPr="007645B8">
        <w:t xml:space="preserve">: </w:t>
      </w:r>
      <w:r w:rsidR="00F719DF" w:rsidRPr="00F719DF">
        <w:t>Nieuwsgierigheid + resultaat</w:t>
      </w:r>
    </w:p>
    <w:p w14:paraId="64D6AD4F" w14:textId="77777777" w:rsidR="004B6042" w:rsidRPr="007645B8" w:rsidRDefault="004B6042" w:rsidP="004B6042">
      <w:pPr>
        <w:rPr>
          <w:color w:val="171717" w:themeColor="background2" w:themeShade="1A"/>
        </w:rPr>
      </w:pPr>
      <w:r w:rsidRPr="007645B8">
        <w:rPr>
          <w:noProof/>
          <w:color w:val="171717" w:themeColor="background2" w:themeShade="1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BC4829C" wp14:editId="2CD37509">
                <wp:simplePos x="0" y="0"/>
                <wp:positionH relativeFrom="margin">
                  <wp:posOffset>7620</wp:posOffset>
                </wp:positionH>
                <wp:positionV relativeFrom="paragraph">
                  <wp:posOffset>27940</wp:posOffset>
                </wp:positionV>
                <wp:extent cx="434340" cy="0"/>
                <wp:effectExtent l="0" t="12700" r="35560" b="25400"/>
                <wp:wrapNone/>
                <wp:docPr id="5" name="Rechte verbindingslij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4340" cy="0"/>
                        </a:xfrm>
                        <a:prstGeom prst="line">
                          <a:avLst/>
                        </a:prstGeom>
                        <a:ln w="41275">
                          <a:solidFill>
                            <a:srgbClr val="FC9B1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3ADBB7A" id="Rechte verbindingslijn 5" o:spid="_x0000_s1026" style="position:absolute;z-index:2517657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.6pt,2.2pt" to="34.8pt,2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" strokecolor="#fc9b1e" strokeweight="3.25pt">
                <v:stroke joinstyle="miter"/>
                <w10:wrap anchorx="margin"/>
              </v:line>
            </w:pict>
          </mc:Fallback>
        </mc:AlternateContent>
      </w:r>
    </w:p>
    <w:p w14:paraId="1AC3893E" w14:textId="0743F469" w:rsidR="004B6042" w:rsidRPr="00F02771" w:rsidRDefault="00F719DF" w:rsidP="004B6042">
      <w:pPr>
        <w:spacing w:before="100" w:beforeAutospacing="1"/>
        <w:rPr>
          <w:color w:val="171717" w:themeColor="background2" w:themeShade="1A"/>
        </w:rPr>
      </w:pPr>
      <w:r>
        <w:t>Volgens het principe van #24 — maar dan met het resultaat waar je doelgroep van droomt.</w:t>
      </w:r>
    </w:p>
    <w:p w14:paraId="4EC48BD4" w14:textId="77777777" w:rsidR="00821338" w:rsidRDefault="00821338" w:rsidP="00821338">
      <w:pPr>
        <w:spacing w:before="0" w:after="0"/>
      </w:pPr>
      <w:r>
        <w:t>Nu jij:</w:t>
      </w:r>
    </w:p>
    <w:p w14:paraId="65352A11" w14:textId="77777777" w:rsidR="00821338" w:rsidRDefault="00821338" w:rsidP="00821338">
      <w:pPr>
        <w:spacing w:before="0" w:after="0"/>
      </w:pPr>
    </w:p>
    <w:p w14:paraId="439BB727" w14:textId="77777777" w:rsidR="00821338" w:rsidRDefault="00821338" w:rsidP="00821338">
      <w:pPr>
        <w:spacing w:before="0" w:after="0"/>
      </w:pPr>
      <w:r>
        <w:fldChar w:fldCharType="begin">
          <w:ffData>
            <w:name w:val="Text3"/>
            <w:enabled/>
            <w:calcOnExit w:val="0"/>
            <w:textInput>
              <w:format w:val="Alles beginhoofdletter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4B932410" w14:textId="77777777" w:rsidR="00FD43F4" w:rsidRPr="008A2112" w:rsidRDefault="00FD43F4" w:rsidP="008A2112">
      <w:pPr>
        <w:spacing w:before="0" w:after="0"/>
      </w:pPr>
    </w:p>
    <w:sectPr w:rsidR="00FD43F4" w:rsidRPr="008A2112" w:rsidSect="00F02771">
      <w:footerReference w:type="even" r:id="rId8"/>
      <w:footerReference w:type="default" r:id="rId9"/>
      <w:pgSz w:w="11900" w:h="16840"/>
      <w:pgMar w:top="2665" w:right="1610" w:bottom="2044" w:left="164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2DC27D" w14:textId="77777777" w:rsidR="00815A9B" w:rsidRDefault="00815A9B" w:rsidP="00850B9E">
      <w:r>
        <w:separator/>
      </w:r>
    </w:p>
    <w:p w14:paraId="218AFB8C" w14:textId="77777777" w:rsidR="00815A9B" w:rsidRDefault="00815A9B"/>
    <w:p w14:paraId="6BE0DDEF" w14:textId="77777777" w:rsidR="00815A9B" w:rsidRDefault="00815A9B"/>
  </w:endnote>
  <w:endnote w:type="continuationSeparator" w:id="0">
    <w:p w14:paraId="502822AC" w14:textId="77777777" w:rsidR="00815A9B" w:rsidRDefault="00815A9B" w:rsidP="00850B9E">
      <w:r>
        <w:continuationSeparator/>
      </w:r>
    </w:p>
    <w:p w14:paraId="2EC6FFA5" w14:textId="77777777" w:rsidR="00815A9B" w:rsidRDefault="00815A9B"/>
    <w:p w14:paraId="234A2AA5" w14:textId="77777777" w:rsidR="00815A9B" w:rsidRDefault="00815A9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 Sans">
    <w:altName w:val="Open Sans"/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Libre Baskerville">
    <w:altName w:val="Libre Baskerville"/>
    <w:panose1 w:val="020B0604020202020204"/>
    <w:charset w:val="00"/>
    <w:family w:val="auto"/>
    <w:pitch w:val="variable"/>
    <w:sig w:usb0="A00000BF" w:usb1="5000005B" w:usb2="00000000" w:usb3="00000000" w:csb0="00000093" w:csb1="00000000"/>
  </w:font>
  <w:font w:name="Times New Roman (Hoofdtekst CS)">
    <w:altName w:val="Optima"/>
    <w:panose1 w:val="020B0604020202020204"/>
    <w:charset w:val="00"/>
    <w:family w:val="roman"/>
    <w:pitch w:val="default"/>
  </w:font>
  <w:font w:name="Open Sans Light">
    <w:altName w:val="Open Sans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Open Sans SemiBold"/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Open Sans ExtraBold">
    <w:altName w:val="Open Sans ExtraBold"/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Avenir Book">
    <w:altName w:val="Avenir Book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inanummer"/>
      </w:rPr>
      <w:id w:val="-1139188011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48359C89" w14:textId="77777777" w:rsidR="00F02771" w:rsidRDefault="00F02771" w:rsidP="009D52BE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4BC307B0" w14:textId="77777777" w:rsidR="00F02771" w:rsidRDefault="00F02771" w:rsidP="00836135">
    <w:pPr>
      <w:pStyle w:val="Voettekst"/>
      <w:ind w:right="360"/>
    </w:pPr>
  </w:p>
  <w:p w14:paraId="140AD590" w14:textId="77777777" w:rsidR="00F02771" w:rsidRDefault="00F02771"/>
  <w:p w14:paraId="7EAFBAFE" w14:textId="77777777" w:rsidR="00F02771" w:rsidRDefault="00F0277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inanummer"/>
      </w:rPr>
      <w:id w:val="-2109649923"/>
      <w:docPartObj>
        <w:docPartGallery w:val="Page Numbers (Bottom of Page)"/>
        <w:docPartUnique/>
      </w:docPartObj>
    </w:sdtPr>
    <w:sdtEndPr>
      <w:rPr>
        <w:rStyle w:val="Paginanummer"/>
        <w:color w:val="808080" w:themeColor="background1" w:themeShade="80"/>
        <w:sz w:val="16"/>
        <w:szCs w:val="16"/>
      </w:rPr>
    </w:sdtEndPr>
    <w:sdtContent>
      <w:p w14:paraId="0AE9B8FC" w14:textId="77777777" w:rsidR="00F02771" w:rsidRPr="009D52BE" w:rsidRDefault="00F02771" w:rsidP="00D52A05">
        <w:pPr>
          <w:pStyle w:val="Voettekst"/>
          <w:framePr w:wrap="none" w:vAnchor="text" w:hAnchor="page" w:x="9957" w:y="293"/>
          <w:rPr>
            <w:rStyle w:val="Paginanummer"/>
            <w:color w:val="808080" w:themeColor="background1" w:themeShade="80"/>
            <w:sz w:val="16"/>
            <w:szCs w:val="16"/>
          </w:rPr>
        </w:pPr>
        <w:r w:rsidRPr="009D52BE">
          <w:rPr>
            <w:rStyle w:val="Paginanummer"/>
            <w:color w:val="808080" w:themeColor="background1" w:themeShade="80"/>
            <w:sz w:val="16"/>
            <w:szCs w:val="16"/>
          </w:rPr>
          <w:fldChar w:fldCharType="begin"/>
        </w:r>
        <w:r w:rsidRPr="009D52BE">
          <w:rPr>
            <w:rStyle w:val="Paginanummer"/>
            <w:color w:val="808080" w:themeColor="background1" w:themeShade="80"/>
            <w:sz w:val="16"/>
            <w:szCs w:val="16"/>
          </w:rPr>
          <w:instrText xml:space="preserve"> PAGE </w:instrText>
        </w:r>
        <w:r w:rsidRPr="009D52BE">
          <w:rPr>
            <w:rStyle w:val="Paginanummer"/>
            <w:color w:val="808080" w:themeColor="background1" w:themeShade="80"/>
            <w:sz w:val="16"/>
            <w:szCs w:val="16"/>
          </w:rPr>
          <w:fldChar w:fldCharType="separate"/>
        </w:r>
        <w:r w:rsidRPr="009D52BE">
          <w:rPr>
            <w:rStyle w:val="Paginanummer"/>
            <w:noProof/>
            <w:color w:val="808080" w:themeColor="background1" w:themeShade="80"/>
            <w:sz w:val="16"/>
            <w:szCs w:val="16"/>
          </w:rPr>
          <w:t>3</w:t>
        </w:r>
        <w:r w:rsidRPr="009D52BE">
          <w:rPr>
            <w:rStyle w:val="Paginanummer"/>
            <w:color w:val="808080" w:themeColor="background1" w:themeShade="80"/>
            <w:sz w:val="16"/>
            <w:szCs w:val="16"/>
          </w:rPr>
          <w:fldChar w:fldCharType="end"/>
        </w:r>
      </w:p>
    </w:sdtContent>
  </w:sdt>
  <w:p w14:paraId="436A58B0" w14:textId="77777777" w:rsidR="00F02771" w:rsidRDefault="00F02771" w:rsidP="009D52BE">
    <w:pPr>
      <w:pStyle w:val="Voettekst"/>
      <w:ind w:right="360"/>
      <w:jc w:val="right"/>
      <w:rPr>
        <w:rFonts w:ascii="Avenir Book" w:hAnsi="Avenir Book"/>
        <w:color w:val="171717" w:themeColor="background2" w:themeShade="1A"/>
        <w:sz w:val="22"/>
        <w:szCs w:val="22"/>
      </w:rPr>
    </w:pPr>
    <w:r>
      <w:rPr>
        <w:rFonts w:ascii="Avenir Book" w:hAnsi="Avenir Book"/>
        <w:color w:val="171717" w:themeColor="background2" w:themeShade="1A"/>
        <w:sz w:val="22"/>
        <w:szCs w:val="22"/>
      </w:rPr>
      <w:tab/>
    </w:r>
    <w:r>
      <w:rPr>
        <w:rFonts w:ascii="Avenir Book" w:hAnsi="Avenir Book"/>
        <w:color w:val="171717" w:themeColor="background2" w:themeShade="1A"/>
        <w:sz w:val="22"/>
        <w:szCs w:val="22"/>
      </w:rPr>
      <w:tab/>
    </w:r>
  </w:p>
  <w:p w14:paraId="61D93A2B" w14:textId="7504FEAF" w:rsidR="00F02771" w:rsidRPr="009D52BE" w:rsidRDefault="00F02771" w:rsidP="00D52A05">
    <w:pPr>
      <w:pStyle w:val="Voettekst"/>
      <w:ind w:right="360"/>
      <w:rPr>
        <w:rFonts w:ascii="Avenir Book" w:hAnsi="Avenir Book"/>
        <w:color w:val="808080" w:themeColor="background1" w:themeShade="80"/>
        <w:sz w:val="16"/>
        <w:szCs w:val="16"/>
      </w:rPr>
    </w:pPr>
    <w:r w:rsidRPr="009D52BE">
      <w:rPr>
        <w:rFonts w:cs="Open Sans"/>
        <w:color w:val="808080" w:themeColor="background1" w:themeShade="80"/>
        <w:sz w:val="16"/>
        <w:szCs w:val="16"/>
      </w:rPr>
      <w:t>© peterpost.co</w:t>
    </w:r>
    <w:r>
      <w:rPr>
        <w:rFonts w:cs="Open Sans"/>
        <w:color w:val="808080" w:themeColor="background1" w:themeShade="80"/>
        <w:sz w:val="16"/>
        <w:szCs w:val="16"/>
      </w:rPr>
      <w:t>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DCB5D3" w14:textId="77777777" w:rsidR="00815A9B" w:rsidRDefault="00815A9B" w:rsidP="00850B9E">
      <w:r>
        <w:separator/>
      </w:r>
    </w:p>
    <w:p w14:paraId="1E3829AF" w14:textId="77777777" w:rsidR="00815A9B" w:rsidRDefault="00815A9B"/>
    <w:p w14:paraId="6BA3E3BB" w14:textId="77777777" w:rsidR="00815A9B" w:rsidRDefault="00815A9B"/>
  </w:footnote>
  <w:footnote w:type="continuationSeparator" w:id="0">
    <w:p w14:paraId="6D24B06D" w14:textId="77777777" w:rsidR="00815A9B" w:rsidRDefault="00815A9B" w:rsidP="00850B9E">
      <w:r>
        <w:continuationSeparator/>
      </w:r>
    </w:p>
    <w:p w14:paraId="33912D73" w14:textId="77777777" w:rsidR="00815A9B" w:rsidRDefault="00815A9B"/>
    <w:p w14:paraId="63896553" w14:textId="77777777" w:rsidR="00815A9B" w:rsidRDefault="00815A9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2376B9"/>
    <w:multiLevelType w:val="hybridMultilevel"/>
    <w:tmpl w:val="DCAAFBE6"/>
    <w:lvl w:ilvl="0" w:tplc="7EC0F9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C9B1E"/>
        <w:sz w:val="24"/>
      </w:rPr>
    </w:lvl>
    <w:lvl w:ilvl="1" w:tplc="0413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2C531C66"/>
    <w:multiLevelType w:val="hybridMultilevel"/>
    <w:tmpl w:val="780A7E90"/>
    <w:lvl w:ilvl="0" w:tplc="7EC0F9BE">
      <w:start w:val="1"/>
      <w:numFmt w:val="bullet"/>
      <w:lvlText w:val=""/>
      <w:lvlJc w:val="left"/>
      <w:pPr>
        <w:ind w:left="811" w:hanging="360"/>
      </w:pPr>
      <w:rPr>
        <w:rFonts w:ascii="Symbol" w:hAnsi="Symbol" w:hint="default"/>
        <w:color w:val="FC9B1E"/>
        <w:sz w:val="24"/>
      </w:rPr>
    </w:lvl>
    <w:lvl w:ilvl="1" w:tplc="04130019" w:tentative="1">
      <w:start w:val="1"/>
      <w:numFmt w:val="lowerLetter"/>
      <w:lvlText w:val="%2."/>
      <w:lvlJc w:val="left"/>
      <w:pPr>
        <w:ind w:left="1531" w:hanging="360"/>
      </w:pPr>
    </w:lvl>
    <w:lvl w:ilvl="2" w:tplc="0413001B" w:tentative="1">
      <w:start w:val="1"/>
      <w:numFmt w:val="lowerRoman"/>
      <w:lvlText w:val="%3."/>
      <w:lvlJc w:val="right"/>
      <w:pPr>
        <w:ind w:left="2251" w:hanging="180"/>
      </w:pPr>
    </w:lvl>
    <w:lvl w:ilvl="3" w:tplc="0413000F" w:tentative="1">
      <w:start w:val="1"/>
      <w:numFmt w:val="decimal"/>
      <w:lvlText w:val="%4."/>
      <w:lvlJc w:val="left"/>
      <w:pPr>
        <w:ind w:left="2971" w:hanging="360"/>
      </w:pPr>
    </w:lvl>
    <w:lvl w:ilvl="4" w:tplc="04130019" w:tentative="1">
      <w:start w:val="1"/>
      <w:numFmt w:val="lowerLetter"/>
      <w:lvlText w:val="%5."/>
      <w:lvlJc w:val="left"/>
      <w:pPr>
        <w:ind w:left="3691" w:hanging="360"/>
      </w:pPr>
    </w:lvl>
    <w:lvl w:ilvl="5" w:tplc="0413001B" w:tentative="1">
      <w:start w:val="1"/>
      <w:numFmt w:val="lowerRoman"/>
      <w:lvlText w:val="%6."/>
      <w:lvlJc w:val="right"/>
      <w:pPr>
        <w:ind w:left="4411" w:hanging="180"/>
      </w:pPr>
    </w:lvl>
    <w:lvl w:ilvl="6" w:tplc="0413000F" w:tentative="1">
      <w:start w:val="1"/>
      <w:numFmt w:val="decimal"/>
      <w:lvlText w:val="%7."/>
      <w:lvlJc w:val="left"/>
      <w:pPr>
        <w:ind w:left="5131" w:hanging="360"/>
      </w:pPr>
    </w:lvl>
    <w:lvl w:ilvl="7" w:tplc="04130019" w:tentative="1">
      <w:start w:val="1"/>
      <w:numFmt w:val="lowerLetter"/>
      <w:lvlText w:val="%8."/>
      <w:lvlJc w:val="left"/>
      <w:pPr>
        <w:ind w:left="5851" w:hanging="360"/>
      </w:pPr>
    </w:lvl>
    <w:lvl w:ilvl="8" w:tplc="0413001B" w:tentative="1">
      <w:start w:val="1"/>
      <w:numFmt w:val="lowerRoman"/>
      <w:lvlText w:val="%9."/>
      <w:lvlJc w:val="right"/>
      <w:pPr>
        <w:ind w:left="6571" w:hanging="180"/>
      </w:pPr>
    </w:lvl>
  </w:abstractNum>
  <w:abstractNum w:abstractNumId="2" w15:restartNumberingAfterBreak="0">
    <w:nsid w:val="306A1B76"/>
    <w:multiLevelType w:val="hybridMultilevel"/>
    <w:tmpl w:val="60E6D166"/>
    <w:lvl w:ilvl="0" w:tplc="7EC0F9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C9B1E"/>
        <w:sz w:val="24"/>
      </w:rPr>
    </w:lvl>
    <w:lvl w:ilvl="1" w:tplc="0413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34740885"/>
    <w:multiLevelType w:val="hybridMultilevel"/>
    <w:tmpl w:val="FE7CA442"/>
    <w:lvl w:ilvl="0" w:tplc="7EC0F9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C9B1E"/>
        <w:sz w:val="24"/>
      </w:rPr>
    </w:lvl>
    <w:lvl w:ilvl="1" w:tplc="0413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3D4655DC"/>
    <w:multiLevelType w:val="hybridMultilevel"/>
    <w:tmpl w:val="94FAE890"/>
    <w:lvl w:ilvl="0" w:tplc="6062F61E">
      <w:start w:val="7"/>
      <w:numFmt w:val="bullet"/>
      <w:pStyle w:val="lijsttemplate"/>
      <w:lvlText w:val=""/>
      <w:lvlJc w:val="left"/>
      <w:pPr>
        <w:ind w:left="567" w:hanging="283"/>
      </w:pPr>
      <w:rPr>
        <w:rFonts w:ascii="Symbol" w:hAnsi="Symbol" w:cs="Calibri" w:hint="default"/>
        <w:b w:val="0"/>
        <w:i w:val="0"/>
        <w:color w:val="FC9B1E"/>
        <w:sz w:val="24"/>
        <w:u w:val="none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2"/>
  <w:proofState w:spelling="clean" w:grammar="clean"/>
  <w:attachedTemplate r:id="rId1"/>
  <w:documentProtection w:edit="forms" w:enforcement="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5B8"/>
    <w:rsid w:val="000111F0"/>
    <w:rsid w:val="000120DC"/>
    <w:rsid w:val="00017F0B"/>
    <w:rsid w:val="0002168E"/>
    <w:rsid w:val="000272FB"/>
    <w:rsid w:val="0004305C"/>
    <w:rsid w:val="00044721"/>
    <w:rsid w:val="00067020"/>
    <w:rsid w:val="000731C0"/>
    <w:rsid w:val="00092E9B"/>
    <w:rsid w:val="000B7C7A"/>
    <w:rsid w:val="000C4440"/>
    <w:rsid w:val="000C60A5"/>
    <w:rsid w:val="000D15A3"/>
    <w:rsid w:val="000D2873"/>
    <w:rsid w:val="000F2D66"/>
    <w:rsid w:val="00102C0C"/>
    <w:rsid w:val="0010379B"/>
    <w:rsid w:val="00144221"/>
    <w:rsid w:val="0015572D"/>
    <w:rsid w:val="0015798D"/>
    <w:rsid w:val="001759F2"/>
    <w:rsid w:val="00183F92"/>
    <w:rsid w:val="0019170A"/>
    <w:rsid w:val="00191A48"/>
    <w:rsid w:val="00196BEB"/>
    <w:rsid w:val="001973B0"/>
    <w:rsid w:val="001A4A57"/>
    <w:rsid w:val="001A5DC8"/>
    <w:rsid w:val="001A75F7"/>
    <w:rsid w:val="001C2BAD"/>
    <w:rsid w:val="001D0971"/>
    <w:rsid w:val="001D47C0"/>
    <w:rsid w:val="001D528D"/>
    <w:rsid w:val="001D5C0D"/>
    <w:rsid w:val="001D7458"/>
    <w:rsid w:val="001E1892"/>
    <w:rsid w:val="001E5D9D"/>
    <w:rsid w:val="001F49BA"/>
    <w:rsid w:val="00201C10"/>
    <w:rsid w:val="00203DA7"/>
    <w:rsid w:val="0021004F"/>
    <w:rsid w:val="002178B8"/>
    <w:rsid w:val="002218C9"/>
    <w:rsid w:val="0023107F"/>
    <w:rsid w:val="00240AB2"/>
    <w:rsid w:val="00245B2A"/>
    <w:rsid w:val="0025614A"/>
    <w:rsid w:val="002654BF"/>
    <w:rsid w:val="002831BA"/>
    <w:rsid w:val="00297273"/>
    <w:rsid w:val="0029785B"/>
    <w:rsid w:val="002A0DFB"/>
    <w:rsid w:val="002A28C1"/>
    <w:rsid w:val="002D2DC5"/>
    <w:rsid w:val="002D6A58"/>
    <w:rsid w:val="00312A76"/>
    <w:rsid w:val="003266A3"/>
    <w:rsid w:val="003416AC"/>
    <w:rsid w:val="00350228"/>
    <w:rsid w:val="00352D64"/>
    <w:rsid w:val="003609B9"/>
    <w:rsid w:val="00365328"/>
    <w:rsid w:val="00370166"/>
    <w:rsid w:val="00374421"/>
    <w:rsid w:val="003762DE"/>
    <w:rsid w:val="003831CF"/>
    <w:rsid w:val="0038552B"/>
    <w:rsid w:val="0038604C"/>
    <w:rsid w:val="003B3864"/>
    <w:rsid w:val="003B4737"/>
    <w:rsid w:val="003C1851"/>
    <w:rsid w:val="003C256F"/>
    <w:rsid w:val="003D1C6F"/>
    <w:rsid w:val="004107AF"/>
    <w:rsid w:val="00412312"/>
    <w:rsid w:val="00416C99"/>
    <w:rsid w:val="0042658F"/>
    <w:rsid w:val="004300C7"/>
    <w:rsid w:val="00462B35"/>
    <w:rsid w:val="00466C99"/>
    <w:rsid w:val="00473FCA"/>
    <w:rsid w:val="004814F4"/>
    <w:rsid w:val="00481AFC"/>
    <w:rsid w:val="004844E3"/>
    <w:rsid w:val="00493319"/>
    <w:rsid w:val="00495F47"/>
    <w:rsid w:val="004B6042"/>
    <w:rsid w:val="004C0EAE"/>
    <w:rsid w:val="004C3AD7"/>
    <w:rsid w:val="004D0CC1"/>
    <w:rsid w:val="004D4424"/>
    <w:rsid w:val="004D7A7C"/>
    <w:rsid w:val="004E3F5F"/>
    <w:rsid w:val="004E6F26"/>
    <w:rsid w:val="004F299A"/>
    <w:rsid w:val="00502250"/>
    <w:rsid w:val="0051409E"/>
    <w:rsid w:val="0052150B"/>
    <w:rsid w:val="00527F15"/>
    <w:rsid w:val="00540EC0"/>
    <w:rsid w:val="005429D2"/>
    <w:rsid w:val="00551FE8"/>
    <w:rsid w:val="00552FB2"/>
    <w:rsid w:val="00556FF4"/>
    <w:rsid w:val="00576F94"/>
    <w:rsid w:val="00583849"/>
    <w:rsid w:val="00583AA3"/>
    <w:rsid w:val="00587150"/>
    <w:rsid w:val="005B5026"/>
    <w:rsid w:val="005B53D3"/>
    <w:rsid w:val="005D2133"/>
    <w:rsid w:val="005D46B3"/>
    <w:rsid w:val="005E0E3C"/>
    <w:rsid w:val="005F0C4E"/>
    <w:rsid w:val="006132BD"/>
    <w:rsid w:val="0061729A"/>
    <w:rsid w:val="00630356"/>
    <w:rsid w:val="00630586"/>
    <w:rsid w:val="006321C1"/>
    <w:rsid w:val="0063521A"/>
    <w:rsid w:val="00635754"/>
    <w:rsid w:val="0064352A"/>
    <w:rsid w:val="00647F06"/>
    <w:rsid w:val="0066668E"/>
    <w:rsid w:val="00671A18"/>
    <w:rsid w:val="00673BC5"/>
    <w:rsid w:val="0067629E"/>
    <w:rsid w:val="00677506"/>
    <w:rsid w:val="00677BD1"/>
    <w:rsid w:val="006A1398"/>
    <w:rsid w:val="006A25E3"/>
    <w:rsid w:val="006B099E"/>
    <w:rsid w:val="006C0772"/>
    <w:rsid w:val="006D34C8"/>
    <w:rsid w:val="006D64E3"/>
    <w:rsid w:val="006E3910"/>
    <w:rsid w:val="006F16F8"/>
    <w:rsid w:val="007150F7"/>
    <w:rsid w:val="007253C2"/>
    <w:rsid w:val="00736B33"/>
    <w:rsid w:val="00753C63"/>
    <w:rsid w:val="00761019"/>
    <w:rsid w:val="007645B8"/>
    <w:rsid w:val="00782F7D"/>
    <w:rsid w:val="00795AED"/>
    <w:rsid w:val="007A516E"/>
    <w:rsid w:val="007B074C"/>
    <w:rsid w:val="007D77AE"/>
    <w:rsid w:val="00804C1B"/>
    <w:rsid w:val="00813577"/>
    <w:rsid w:val="00815A9B"/>
    <w:rsid w:val="00815DC1"/>
    <w:rsid w:val="00821338"/>
    <w:rsid w:val="00822FF9"/>
    <w:rsid w:val="00836135"/>
    <w:rsid w:val="008425BC"/>
    <w:rsid w:val="00847C30"/>
    <w:rsid w:val="00850B9E"/>
    <w:rsid w:val="00855F87"/>
    <w:rsid w:val="0088522F"/>
    <w:rsid w:val="008A2112"/>
    <w:rsid w:val="008A38FB"/>
    <w:rsid w:val="008B3074"/>
    <w:rsid w:val="008C0140"/>
    <w:rsid w:val="008C1EB5"/>
    <w:rsid w:val="008C43B4"/>
    <w:rsid w:val="008D1F87"/>
    <w:rsid w:val="008D736E"/>
    <w:rsid w:val="008E1815"/>
    <w:rsid w:val="008E463C"/>
    <w:rsid w:val="008F1B4F"/>
    <w:rsid w:val="008F2353"/>
    <w:rsid w:val="00902265"/>
    <w:rsid w:val="00903B61"/>
    <w:rsid w:val="00922C6E"/>
    <w:rsid w:val="00926040"/>
    <w:rsid w:val="00927995"/>
    <w:rsid w:val="00950A22"/>
    <w:rsid w:val="0095132C"/>
    <w:rsid w:val="0096237C"/>
    <w:rsid w:val="009672C7"/>
    <w:rsid w:val="009A148E"/>
    <w:rsid w:val="009A3624"/>
    <w:rsid w:val="009B2A15"/>
    <w:rsid w:val="009D52BE"/>
    <w:rsid w:val="009F2ED5"/>
    <w:rsid w:val="00A053D6"/>
    <w:rsid w:val="00A05A2A"/>
    <w:rsid w:val="00A17DF5"/>
    <w:rsid w:val="00A607A5"/>
    <w:rsid w:val="00A62DCE"/>
    <w:rsid w:val="00A633FB"/>
    <w:rsid w:val="00A66A2E"/>
    <w:rsid w:val="00A750FD"/>
    <w:rsid w:val="00A80B7E"/>
    <w:rsid w:val="00A86A83"/>
    <w:rsid w:val="00A970C5"/>
    <w:rsid w:val="00AA24C7"/>
    <w:rsid w:val="00AA659A"/>
    <w:rsid w:val="00AB397E"/>
    <w:rsid w:val="00AB43D9"/>
    <w:rsid w:val="00AF2DAB"/>
    <w:rsid w:val="00AF47BB"/>
    <w:rsid w:val="00AF712F"/>
    <w:rsid w:val="00B00A3E"/>
    <w:rsid w:val="00B0593D"/>
    <w:rsid w:val="00B11D66"/>
    <w:rsid w:val="00B16C6B"/>
    <w:rsid w:val="00B32807"/>
    <w:rsid w:val="00B3616B"/>
    <w:rsid w:val="00B369FB"/>
    <w:rsid w:val="00B378CA"/>
    <w:rsid w:val="00B54355"/>
    <w:rsid w:val="00B5793A"/>
    <w:rsid w:val="00B67838"/>
    <w:rsid w:val="00B67A6E"/>
    <w:rsid w:val="00B86B33"/>
    <w:rsid w:val="00B92C4B"/>
    <w:rsid w:val="00BD1655"/>
    <w:rsid w:val="00BE06AF"/>
    <w:rsid w:val="00BF06FD"/>
    <w:rsid w:val="00C12231"/>
    <w:rsid w:val="00C331CF"/>
    <w:rsid w:val="00C350ED"/>
    <w:rsid w:val="00C3595C"/>
    <w:rsid w:val="00C44BFE"/>
    <w:rsid w:val="00C5286B"/>
    <w:rsid w:val="00C566C5"/>
    <w:rsid w:val="00C56F09"/>
    <w:rsid w:val="00C773A4"/>
    <w:rsid w:val="00C84CB6"/>
    <w:rsid w:val="00CA59B2"/>
    <w:rsid w:val="00CB0381"/>
    <w:rsid w:val="00CD296B"/>
    <w:rsid w:val="00CD44C5"/>
    <w:rsid w:val="00CD79F5"/>
    <w:rsid w:val="00CE02F0"/>
    <w:rsid w:val="00CF397A"/>
    <w:rsid w:val="00D00929"/>
    <w:rsid w:val="00D00FCB"/>
    <w:rsid w:val="00D03804"/>
    <w:rsid w:val="00D04424"/>
    <w:rsid w:val="00D07298"/>
    <w:rsid w:val="00D161AE"/>
    <w:rsid w:val="00D256BA"/>
    <w:rsid w:val="00D341DC"/>
    <w:rsid w:val="00D406D0"/>
    <w:rsid w:val="00D4320B"/>
    <w:rsid w:val="00D5005E"/>
    <w:rsid w:val="00D504C8"/>
    <w:rsid w:val="00D50A5A"/>
    <w:rsid w:val="00D52A05"/>
    <w:rsid w:val="00D54C8C"/>
    <w:rsid w:val="00D73335"/>
    <w:rsid w:val="00D7743B"/>
    <w:rsid w:val="00D85B53"/>
    <w:rsid w:val="00DA4779"/>
    <w:rsid w:val="00DB0428"/>
    <w:rsid w:val="00DB5B2F"/>
    <w:rsid w:val="00DB7A7F"/>
    <w:rsid w:val="00DB7BAA"/>
    <w:rsid w:val="00DE6B0C"/>
    <w:rsid w:val="00DF5CB4"/>
    <w:rsid w:val="00E02EC1"/>
    <w:rsid w:val="00E06E86"/>
    <w:rsid w:val="00E07A27"/>
    <w:rsid w:val="00E102A6"/>
    <w:rsid w:val="00E2179A"/>
    <w:rsid w:val="00E533CC"/>
    <w:rsid w:val="00E54799"/>
    <w:rsid w:val="00E60B90"/>
    <w:rsid w:val="00E62F98"/>
    <w:rsid w:val="00E66C9E"/>
    <w:rsid w:val="00E7052D"/>
    <w:rsid w:val="00E706F1"/>
    <w:rsid w:val="00E7467C"/>
    <w:rsid w:val="00E75AA3"/>
    <w:rsid w:val="00E821E5"/>
    <w:rsid w:val="00E91519"/>
    <w:rsid w:val="00EA3535"/>
    <w:rsid w:val="00EA3F62"/>
    <w:rsid w:val="00EB1A8E"/>
    <w:rsid w:val="00EB486D"/>
    <w:rsid w:val="00EB7AC2"/>
    <w:rsid w:val="00EC3CF3"/>
    <w:rsid w:val="00EC6BD8"/>
    <w:rsid w:val="00ED5B85"/>
    <w:rsid w:val="00EF0794"/>
    <w:rsid w:val="00F006AC"/>
    <w:rsid w:val="00F02771"/>
    <w:rsid w:val="00F13931"/>
    <w:rsid w:val="00F20B52"/>
    <w:rsid w:val="00F50B0F"/>
    <w:rsid w:val="00F56F3F"/>
    <w:rsid w:val="00F65429"/>
    <w:rsid w:val="00F6576B"/>
    <w:rsid w:val="00F700F3"/>
    <w:rsid w:val="00F719DF"/>
    <w:rsid w:val="00F83ED8"/>
    <w:rsid w:val="00FB5201"/>
    <w:rsid w:val="00FC4000"/>
    <w:rsid w:val="00FD3A97"/>
    <w:rsid w:val="00FD43F4"/>
    <w:rsid w:val="00FD45A4"/>
    <w:rsid w:val="00FE4FC4"/>
    <w:rsid w:val="00FE5191"/>
    <w:rsid w:val="00FF2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97963E1"/>
  <w14:defaultImageDpi w14:val="32767"/>
  <w15:chartTrackingRefBased/>
  <w15:docId w15:val="{53E375C8-BD59-8E4B-8F95-15142078C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  <w:rsid w:val="00D341DC"/>
    <w:pPr>
      <w:spacing w:before="240" w:after="240"/>
    </w:pPr>
    <w:rPr>
      <w:rFonts w:ascii="Open Sans" w:hAnsi="Open Sans"/>
      <w:sz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5E0E3C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850B9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50B9E"/>
  </w:style>
  <w:style w:type="paragraph" w:styleId="Voettekst">
    <w:name w:val="footer"/>
    <w:basedOn w:val="Standaard"/>
    <w:link w:val="VoettekstChar"/>
    <w:uiPriority w:val="99"/>
    <w:unhideWhenUsed/>
    <w:rsid w:val="00850B9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50B9E"/>
  </w:style>
  <w:style w:type="character" w:styleId="Hyperlink">
    <w:name w:val="Hyperlink"/>
    <w:basedOn w:val="Standaardalinea-lettertype"/>
    <w:uiPriority w:val="99"/>
    <w:unhideWhenUsed/>
    <w:rsid w:val="006D64E3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rsid w:val="006D64E3"/>
    <w:rPr>
      <w:color w:val="605E5C"/>
      <w:shd w:val="clear" w:color="auto" w:fill="E1DFDD"/>
    </w:rPr>
  </w:style>
  <w:style w:type="character" w:styleId="Paginanummer">
    <w:name w:val="page number"/>
    <w:basedOn w:val="Standaardalinea-lettertype"/>
    <w:uiPriority w:val="99"/>
    <w:semiHidden/>
    <w:unhideWhenUsed/>
    <w:rsid w:val="00836135"/>
  </w:style>
  <w:style w:type="table" w:styleId="Tabelraster">
    <w:name w:val="Table Grid"/>
    <w:basedOn w:val="Standaardtabel"/>
    <w:uiPriority w:val="39"/>
    <w:rsid w:val="00C331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evolgdeHyperlink">
    <w:name w:val="FollowedHyperlink"/>
    <w:basedOn w:val="Standaardalinea-lettertype"/>
    <w:uiPriority w:val="99"/>
    <w:semiHidden/>
    <w:unhideWhenUsed/>
    <w:rsid w:val="00067020"/>
    <w:rPr>
      <w:color w:val="954F72" w:themeColor="followedHyperlink"/>
      <w:u w:val="single"/>
    </w:rPr>
  </w:style>
  <w:style w:type="paragraph" w:customStyle="1" w:styleId="kopmw">
    <w:name w:val="kop mw"/>
    <w:basedOn w:val="Standaard"/>
    <w:autoRedefine/>
    <w:qFormat/>
    <w:rsid w:val="007645B8"/>
    <w:pPr>
      <w:spacing w:before="100" w:beforeAutospacing="1" w:after="100" w:afterAutospacing="1"/>
    </w:pPr>
    <w:rPr>
      <w:rFonts w:ascii="Libre Baskerville" w:hAnsi="Libre Baskerville" w:cs="Times New Roman (Hoofdtekst CS)"/>
      <w:color w:val="171717" w:themeColor="background2" w:themeShade="1A"/>
      <w:sz w:val="52"/>
      <w:szCs w:val="36"/>
    </w:rPr>
  </w:style>
  <w:style w:type="paragraph" w:customStyle="1" w:styleId="tussenkopmw">
    <w:name w:val="tussenkop mw"/>
    <w:basedOn w:val="Standaard"/>
    <w:autoRedefine/>
    <w:qFormat/>
    <w:rsid w:val="00D341DC"/>
    <w:pPr>
      <w:spacing w:after="100" w:afterAutospacing="1"/>
    </w:pPr>
    <w:rPr>
      <w:rFonts w:ascii="Libre Baskerville" w:hAnsi="Libre Baskerville" w:cs="Times New Roman (Hoofdtekst CS)"/>
      <w:color w:val="404040"/>
      <w:sz w:val="36"/>
      <w:szCs w:val="32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A25E3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A25E3"/>
    <w:rPr>
      <w:rFonts w:ascii="Times New Roman" w:hAnsi="Times New Roman" w:cs="Times New Roman"/>
      <w:sz w:val="18"/>
      <w:szCs w:val="18"/>
    </w:rPr>
  </w:style>
  <w:style w:type="paragraph" w:customStyle="1" w:styleId="lijsttemplate">
    <w:name w:val="lijst template"/>
    <w:basedOn w:val="Lijstalinea"/>
    <w:qFormat/>
    <w:rsid w:val="00D54C8C"/>
    <w:pPr>
      <w:numPr>
        <w:numId w:val="1"/>
      </w:numPr>
      <w:spacing w:before="100" w:beforeAutospacing="1" w:after="100" w:afterAutospacing="1"/>
    </w:pPr>
    <w:rPr>
      <w:color w:val="3B3838" w:themeColor="background2" w:themeShade="40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794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4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8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4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4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4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9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87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23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76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88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01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72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7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35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865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95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helene/Library/Group%20Containers/UBF8T346G9.Office/User%20Content.localized/Templates.localized/Eenvoudig%20boekje%20peterpost.dotx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Eenvoudig boekje peterpost.dotx</Template>
  <TotalTime>151</TotalTime>
  <Pages>27</Pages>
  <Words>998</Words>
  <Characters>5489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Helene Mecklenfeld</cp:lastModifiedBy>
  <cp:revision>18</cp:revision>
  <cp:lastPrinted>2020-04-03T12:24:00Z</cp:lastPrinted>
  <dcterms:created xsi:type="dcterms:W3CDTF">2021-02-09T09:55:00Z</dcterms:created>
  <dcterms:modified xsi:type="dcterms:W3CDTF">2021-04-12T07:25:00Z</dcterms:modified>
</cp:coreProperties>
</file>